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1F" w:rsidRDefault="00B36028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F3B1F" w:rsidRPr="004E00A5" w:rsidRDefault="00EF3B1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F3B1F" w:rsidRPr="00AE4D3E" w:rsidRDefault="00EF3B1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proofErr w:type="spellStart"/>
      <w:r w:rsidR="003306C3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F3B1F" w:rsidRPr="00AE4D3E" w:rsidRDefault="00EF3B1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3306C3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F3B1F" w:rsidRPr="004E00A5" w:rsidRDefault="00EF3B1F" w:rsidP="00B10FC7">
      <w:pPr>
        <w:jc w:val="center"/>
      </w:pPr>
    </w:p>
    <w:p w:rsidR="00EF3B1F" w:rsidRPr="00AE4D3E" w:rsidRDefault="00EF3B1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F3B1F" w:rsidRPr="004E00A5" w:rsidRDefault="00EF3B1F" w:rsidP="00B10FC7">
      <w:pPr>
        <w:jc w:val="both"/>
        <w:rPr>
          <w:sz w:val="18"/>
          <w:szCs w:val="18"/>
        </w:rPr>
      </w:pPr>
    </w:p>
    <w:p w:rsidR="00EF3B1F" w:rsidRDefault="00F245A9" w:rsidP="003306C3">
      <w:pPr>
        <w:rPr>
          <w:b/>
          <w:sz w:val="28"/>
        </w:rPr>
      </w:pPr>
      <w:r>
        <w:rPr>
          <w:b/>
          <w:sz w:val="28"/>
        </w:rPr>
        <w:t>2</w:t>
      </w:r>
      <w:r w:rsidR="006D3CDB">
        <w:rPr>
          <w:b/>
          <w:sz w:val="28"/>
        </w:rPr>
        <w:t>4</w:t>
      </w:r>
      <w:r>
        <w:rPr>
          <w:b/>
          <w:sz w:val="28"/>
        </w:rPr>
        <w:t>.12</w:t>
      </w:r>
      <w:r w:rsidR="006D3CDB">
        <w:rPr>
          <w:b/>
          <w:sz w:val="28"/>
        </w:rPr>
        <w:t>.2019</w:t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                                      </w:t>
      </w:r>
      <w:r w:rsidR="00EF3B1F" w:rsidRPr="00AE4D3E">
        <w:rPr>
          <w:b/>
          <w:sz w:val="28"/>
        </w:rPr>
        <w:t>№</w:t>
      </w:r>
      <w:r w:rsidR="00EF3B1F">
        <w:rPr>
          <w:b/>
          <w:sz w:val="28"/>
        </w:rPr>
        <w:t xml:space="preserve"> </w:t>
      </w:r>
      <w:r w:rsidR="006D3CDB">
        <w:rPr>
          <w:b/>
          <w:sz w:val="28"/>
        </w:rPr>
        <w:t>17</w:t>
      </w:r>
      <w:r w:rsidR="001113BB">
        <w:rPr>
          <w:b/>
          <w:sz w:val="28"/>
        </w:rPr>
        <w:t>1</w:t>
      </w:r>
      <w:r w:rsidR="00EF3B1F" w:rsidRPr="00AE4D3E">
        <w:rPr>
          <w:b/>
          <w:sz w:val="28"/>
        </w:rPr>
        <w:tab/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с</w:t>
      </w:r>
      <w:r w:rsidR="003306C3">
        <w:rPr>
          <w:b/>
          <w:sz w:val="28"/>
        </w:rPr>
        <w:t>т</w:t>
      </w:r>
      <w:r w:rsidR="00EF3B1F">
        <w:rPr>
          <w:b/>
          <w:sz w:val="28"/>
        </w:rPr>
        <w:t>.</w:t>
      </w:r>
      <w:r w:rsidR="003306C3">
        <w:rPr>
          <w:b/>
          <w:sz w:val="28"/>
        </w:rPr>
        <w:t xml:space="preserve"> Бессергеневская </w:t>
      </w:r>
    </w:p>
    <w:p w:rsidR="003306C3" w:rsidRPr="00AE4D3E" w:rsidRDefault="003306C3" w:rsidP="003306C3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F3B1F" w:rsidRPr="00AE4D3E" w:rsidTr="00F245A9">
        <w:trPr>
          <w:trHeight w:val="2049"/>
        </w:trPr>
        <w:tc>
          <w:tcPr>
            <w:tcW w:w="4786" w:type="dxa"/>
          </w:tcPr>
          <w:p w:rsidR="00F245A9" w:rsidRP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Бессергеневского сельского поселения № 17</w:t>
            </w:r>
            <w:r>
              <w:rPr>
                <w:kern w:val="2"/>
                <w:sz w:val="28"/>
                <w:szCs w:val="28"/>
              </w:rPr>
              <w:t>2</w:t>
            </w:r>
            <w:r w:rsidRPr="00F245A9">
              <w:rPr>
                <w:kern w:val="2"/>
                <w:sz w:val="28"/>
                <w:szCs w:val="28"/>
              </w:rPr>
              <w:t xml:space="preserve"> от 19.11.2018 г</w:t>
            </w:r>
            <w:proofErr w:type="gramStart"/>
            <w:r w:rsidRPr="00F245A9">
              <w:rPr>
                <w:kern w:val="2"/>
                <w:sz w:val="28"/>
                <w:szCs w:val="28"/>
              </w:rPr>
              <w:t xml:space="preserve"> О</w:t>
            </w:r>
            <w:proofErr w:type="gramEnd"/>
            <w:r w:rsidRPr="00F245A9">
              <w:rPr>
                <w:kern w:val="2"/>
                <w:sz w:val="28"/>
                <w:szCs w:val="28"/>
              </w:rPr>
              <w:t>б утверждении</w:t>
            </w:r>
          </w:p>
          <w:p w:rsid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 xml:space="preserve">муниципальной программы  </w:t>
            </w:r>
          </w:p>
          <w:p w:rsidR="00EF3B1F" w:rsidRPr="00B80700" w:rsidRDefault="003306C3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="00EF3B1F"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 w:rsidR="00EF3B1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EF3B1F" w:rsidRPr="00B80700">
              <w:rPr>
                <w:kern w:val="2"/>
                <w:sz w:val="28"/>
                <w:szCs w:val="28"/>
              </w:rPr>
              <w:t>»</w:t>
            </w:r>
          </w:p>
          <w:p w:rsidR="00EF3B1F" w:rsidRPr="00B80700" w:rsidRDefault="00EF3B1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F245A9" w:rsidRPr="00F245A9" w:rsidRDefault="00F245A9" w:rsidP="00F245A9">
      <w:pPr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руководствуясь статьей  51 Устава муниципального образования «</w:t>
      </w:r>
      <w:proofErr w:type="spellStart"/>
      <w:r w:rsidRPr="00F245A9">
        <w:rPr>
          <w:sz w:val="28"/>
          <w:szCs w:val="28"/>
        </w:rPr>
        <w:t>Бессергеневское</w:t>
      </w:r>
      <w:proofErr w:type="spellEnd"/>
      <w:r w:rsidRPr="00F245A9">
        <w:rPr>
          <w:sz w:val="28"/>
          <w:szCs w:val="28"/>
        </w:rPr>
        <w:t xml:space="preserve"> сельское поселение»,</w:t>
      </w:r>
    </w:p>
    <w:p w:rsidR="003306C3" w:rsidRPr="003306C3" w:rsidRDefault="00F245A9" w:rsidP="00F245A9">
      <w:pPr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 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  <w:r w:rsidRPr="003306C3">
        <w:rPr>
          <w:sz w:val="28"/>
          <w:szCs w:val="28"/>
        </w:rPr>
        <w:t>ПОСТАНОВЛЯЮ: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</w:p>
    <w:p w:rsidR="00F245A9" w:rsidRPr="00F245A9" w:rsidRDefault="00F245A9" w:rsidP="00F245A9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245A9">
        <w:rPr>
          <w:sz w:val="28"/>
          <w:szCs w:val="28"/>
        </w:rPr>
        <w:t>Приложение №1 к постановлению Администрации Бессергеневского сельского поселения от 19.11.2018г. №17</w:t>
      </w:r>
      <w:r>
        <w:rPr>
          <w:sz w:val="28"/>
          <w:szCs w:val="28"/>
        </w:rPr>
        <w:t>2</w:t>
      </w:r>
      <w:r w:rsidRPr="00F245A9">
        <w:rPr>
          <w:sz w:val="28"/>
          <w:szCs w:val="28"/>
        </w:rPr>
        <w:t xml:space="preserve"> об утверждении муниципальной программы «Обеспечение качественными жилищно-коммунальными услугами населения Бессергеневского сельского поселения»</w:t>
      </w:r>
      <w:r>
        <w:rPr>
          <w:sz w:val="28"/>
          <w:szCs w:val="28"/>
        </w:rPr>
        <w:t xml:space="preserve"> </w:t>
      </w:r>
      <w:r w:rsidRPr="00F245A9">
        <w:rPr>
          <w:sz w:val="28"/>
          <w:szCs w:val="28"/>
        </w:rPr>
        <w:t>изложить в новой редакции.</w:t>
      </w:r>
    </w:p>
    <w:p w:rsidR="00F245A9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2. Настоящее постановление вступает в силу с момента его официального обнародования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3306C3" w:rsidRPr="003306C3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306C3" w:rsidRPr="003306C3">
        <w:rPr>
          <w:sz w:val="28"/>
          <w:szCs w:val="28"/>
        </w:rPr>
        <w:t xml:space="preserve">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3306C3" w:rsidRPr="003306C3" w:rsidRDefault="003306C3" w:rsidP="003306C3">
      <w:pPr>
        <w:tabs>
          <w:tab w:val="left" w:pos="-142"/>
        </w:tabs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благоустройства Рубцова С.Ю.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Глава Администрации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Бессергеневского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EF3B1F" w:rsidRDefault="00EF3B1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F3B1F" w:rsidRPr="00080C48" w:rsidRDefault="00EF3B1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F3B1F" w:rsidRDefault="00EF3B1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F3B1F" w:rsidRPr="00080C48" w:rsidRDefault="003306C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F245A9">
        <w:rPr>
          <w:kern w:val="2"/>
          <w:sz w:val="28"/>
          <w:szCs w:val="28"/>
        </w:rPr>
        <w:t>2</w:t>
      </w:r>
      <w:r w:rsidR="006D3CDB"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>.1</w:t>
      </w:r>
      <w:r w:rsidR="00F245A9">
        <w:rPr>
          <w:kern w:val="2"/>
          <w:sz w:val="28"/>
          <w:szCs w:val="28"/>
        </w:rPr>
        <w:t>2</w:t>
      </w:r>
      <w:r w:rsidRPr="00080C48">
        <w:rPr>
          <w:kern w:val="2"/>
          <w:sz w:val="28"/>
          <w:szCs w:val="28"/>
        </w:rPr>
        <w:t>.201</w:t>
      </w:r>
      <w:r w:rsidR="006D3CDB">
        <w:rPr>
          <w:kern w:val="2"/>
          <w:sz w:val="28"/>
          <w:szCs w:val="28"/>
        </w:rPr>
        <w:t>9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6D3CDB">
        <w:rPr>
          <w:kern w:val="2"/>
          <w:sz w:val="28"/>
          <w:szCs w:val="28"/>
        </w:rPr>
        <w:t>17</w:t>
      </w:r>
      <w:r w:rsidR="001113BB">
        <w:rPr>
          <w:kern w:val="2"/>
          <w:sz w:val="28"/>
          <w:szCs w:val="28"/>
        </w:rPr>
        <w:t>1</w:t>
      </w:r>
      <w:bookmarkStart w:id="0" w:name="_GoBack"/>
      <w:bookmarkEnd w:id="0"/>
    </w:p>
    <w:p w:rsidR="00EF3B1F" w:rsidRPr="00080C48" w:rsidRDefault="00EF3B1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EF3B1F" w:rsidRPr="00080C48" w:rsidTr="00275FAB">
        <w:tc>
          <w:tcPr>
            <w:tcW w:w="2110" w:type="dxa"/>
          </w:tcPr>
          <w:p w:rsidR="00EF3B1F" w:rsidRPr="00080C48" w:rsidRDefault="00EF3B1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511C19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022965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</w:t>
            </w:r>
            <w:r w:rsidR="00022965">
              <w:rPr>
                <w:kern w:val="2"/>
                <w:sz w:val="28"/>
                <w:szCs w:val="28"/>
              </w:rPr>
              <w:t>а</w:t>
            </w:r>
            <w:r w:rsidRPr="00080C4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</w:t>
            </w:r>
            <w:r w:rsidR="00022965">
              <w:rPr>
                <w:kern w:val="2"/>
                <w:sz w:val="28"/>
                <w:szCs w:val="28"/>
              </w:rPr>
              <w:t>Создание условий для о</w:t>
            </w:r>
            <w:r w:rsidRPr="00804E0D">
              <w:rPr>
                <w:kern w:val="2"/>
                <w:sz w:val="28"/>
                <w:szCs w:val="28"/>
              </w:rPr>
              <w:t>беспечени</w:t>
            </w:r>
            <w:r w:rsidR="00022965">
              <w:rPr>
                <w:kern w:val="2"/>
                <w:sz w:val="28"/>
                <w:szCs w:val="28"/>
              </w:rPr>
              <w:t>я</w:t>
            </w:r>
            <w:r w:rsidRPr="00804E0D">
              <w:rPr>
                <w:kern w:val="2"/>
                <w:sz w:val="28"/>
                <w:szCs w:val="28"/>
              </w:rPr>
              <w:t xml:space="preserve">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поселения»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7566EC" w:rsidRDefault="00EF3B1F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proofErr w:type="spellEnd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2B5703" w:rsidRDefault="00AF685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="00EF3B1F"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за счет средств местных бюджетов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/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EF3B1F" w:rsidRDefault="00EF3B1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EF3B1F" w:rsidRPr="00F22293" w:rsidRDefault="00EF3B1F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 xml:space="preserve">Подпрограмма </w:t>
      </w:r>
      <w:r w:rsidR="00022965" w:rsidRPr="00022965">
        <w:rPr>
          <w:rStyle w:val="FontStyle11"/>
          <w:b/>
          <w:sz w:val="28"/>
          <w:szCs w:val="28"/>
          <w:lang w:val="ru-RU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02296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="00022965" w:rsidRPr="00022965">
              <w:rPr>
                <w:kern w:val="28"/>
                <w:sz w:val="28"/>
                <w:szCs w:val="28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1)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7566EC" w:rsidRDefault="00EF3B1F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proofErr w:type="spellEnd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2B5703" w:rsidRDefault="00AF6854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="00EF3B1F"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705101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Default="00EF3B1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F3B1F" w:rsidRPr="00080C48" w:rsidRDefault="00EF3B1F" w:rsidP="00275FAB">
      <w:pPr>
        <w:rPr>
          <w:kern w:val="2"/>
        </w:rPr>
      </w:pPr>
    </w:p>
    <w:p w:rsidR="00EF3B1F" w:rsidRPr="00080C48" w:rsidRDefault="00EF3B1F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080C48">
        <w:rPr>
          <w:kern w:val="2"/>
          <w:sz w:val="28"/>
          <w:szCs w:val="28"/>
        </w:rPr>
        <w:t>с</w:t>
      </w:r>
      <w:proofErr w:type="gramEnd"/>
      <w:r w:rsidRPr="00080C48">
        <w:rPr>
          <w:kern w:val="2"/>
          <w:sz w:val="28"/>
          <w:szCs w:val="28"/>
        </w:rPr>
        <w:t>: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</w:t>
      </w:r>
      <w:proofErr w:type="spellStart"/>
      <w:r w:rsidR="003306C3">
        <w:rPr>
          <w:bCs/>
          <w:kern w:val="2"/>
          <w:sz w:val="28"/>
          <w:szCs w:val="28"/>
        </w:rPr>
        <w:t>Бессергеневское</w:t>
      </w:r>
      <w:proofErr w:type="spellEnd"/>
      <w:r>
        <w:rPr>
          <w:bCs/>
          <w:kern w:val="2"/>
          <w:sz w:val="28"/>
          <w:szCs w:val="28"/>
        </w:rPr>
        <w:t xml:space="preserve">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>
      <w:pPr>
        <w:rPr>
          <w:sz w:val="28"/>
        </w:rPr>
      </w:pPr>
    </w:p>
    <w:p w:rsidR="00EF3B1F" w:rsidRDefault="00EF3B1F" w:rsidP="00275FAB">
      <w:pPr>
        <w:rPr>
          <w:sz w:val="28"/>
        </w:rPr>
      </w:pPr>
    </w:p>
    <w:p w:rsidR="00EF3B1F" w:rsidRPr="00080C48" w:rsidRDefault="00EF3B1F" w:rsidP="00275FAB">
      <w:pPr>
        <w:rPr>
          <w:sz w:val="28"/>
        </w:rPr>
      </w:pPr>
    </w:p>
    <w:p w:rsidR="00EF3B1F" w:rsidRDefault="00EF3B1F" w:rsidP="006056EF">
      <w:pPr>
        <w:ind w:left="709"/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</w:p>
    <w:p w:rsidR="00EF3B1F" w:rsidRPr="00080C48" w:rsidRDefault="00EF3B1F" w:rsidP="006056EF">
      <w:pPr>
        <w:ind w:left="709"/>
        <w:rPr>
          <w:kern w:val="2"/>
          <w:sz w:val="28"/>
          <w:szCs w:val="28"/>
        </w:rPr>
        <w:sectPr w:rsidR="00EF3B1F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   </w:t>
      </w:r>
      <w:r w:rsidR="003306C3">
        <w:rPr>
          <w:sz w:val="28"/>
        </w:rPr>
        <w:t xml:space="preserve">             М.А. </w:t>
      </w:r>
      <w:proofErr w:type="spellStart"/>
      <w:r w:rsidR="003306C3">
        <w:rPr>
          <w:sz w:val="28"/>
        </w:rPr>
        <w:t>Ярыш</w:t>
      </w:r>
      <w:proofErr w:type="spellEnd"/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EF3B1F" w:rsidRPr="00080C48" w:rsidRDefault="00EF3B1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EF3B1F" w:rsidRPr="00080C48" w:rsidRDefault="003306C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F3B1F" w:rsidRPr="00080C48" w:rsidRDefault="00EF3B1F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="00022965" w:rsidRPr="00022965">
        <w:rPr>
          <w:kern w:val="2"/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  <w:r w:rsidR="00022965"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и их значениях</w:t>
      </w:r>
    </w:p>
    <w:p w:rsidR="00EF3B1F" w:rsidRPr="00080C48" w:rsidRDefault="00EF3B1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EF3B1F" w:rsidRPr="00080C48" w:rsidTr="00275FAB">
        <w:trPr>
          <w:tblHeader/>
        </w:trPr>
        <w:tc>
          <w:tcPr>
            <w:tcW w:w="567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proofErr w:type="spellStart"/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  <w:proofErr w:type="spellEnd"/>
          </w:p>
        </w:tc>
        <w:tc>
          <w:tcPr>
            <w:tcW w:w="1576" w:type="dxa"/>
            <w:gridSpan w:val="2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F3B1F" w:rsidRPr="00A249BE" w:rsidTr="00275FAB">
        <w:trPr>
          <w:tblHeader/>
        </w:trPr>
        <w:tc>
          <w:tcPr>
            <w:tcW w:w="567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2017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2018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2019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2020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2021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2022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2023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2024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2025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2026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A249BE" w:rsidRDefault="00EF3B1F" w:rsidP="00275FAB">
            <w:pPr>
              <w:ind w:right="-113"/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2027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2028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2029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A249BE" w:rsidRDefault="00EF3B1F" w:rsidP="00275FAB">
            <w:pPr>
              <w:ind w:hanging="135"/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2030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</w:tr>
    </w:tbl>
    <w:p w:rsidR="00EF3B1F" w:rsidRPr="00A249BE" w:rsidRDefault="00EF3B1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EF3B1F" w:rsidRPr="00A249BE" w:rsidTr="00253E07">
        <w:trPr>
          <w:tblHeader/>
        </w:trPr>
        <w:tc>
          <w:tcPr>
            <w:tcW w:w="562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F3B1F" w:rsidRPr="00A249BE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18</w:t>
            </w:r>
          </w:p>
        </w:tc>
      </w:tr>
      <w:tr w:rsidR="00EF3B1F" w:rsidRPr="00A249BE" w:rsidTr="00253E07">
        <w:tc>
          <w:tcPr>
            <w:tcW w:w="14968" w:type="dxa"/>
            <w:gridSpan w:val="18"/>
          </w:tcPr>
          <w:p w:rsidR="00EF3B1F" w:rsidRPr="00A249BE" w:rsidRDefault="00EF3B1F" w:rsidP="00580B40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 xml:space="preserve">1. Муниципальная программа </w:t>
            </w:r>
            <w:r w:rsidR="003306C3" w:rsidRPr="00A249BE">
              <w:rPr>
                <w:kern w:val="2"/>
              </w:rPr>
              <w:t>Бессергеневского</w:t>
            </w:r>
            <w:r w:rsidRPr="00A249BE">
              <w:rPr>
                <w:kern w:val="2"/>
              </w:rPr>
              <w:t xml:space="preserve"> сельского поселения «Обеспечение качественными жилищно-коммунальными услугами населения </w:t>
            </w:r>
            <w:r w:rsidR="003306C3" w:rsidRPr="00A249BE">
              <w:rPr>
                <w:kern w:val="2"/>
              </w:rPr>
              <w:t>Бессергеневского</w:t>
            </w:r>
            <w:r w:rsidRPr="00A249BE">
              <w:rPr>
                <w:kern w:val="2"/>
              </w:rPr>
              <w:t xml:space="preserve"> сельского поселения»</w:t>
            </w:r>
          </w:p>
        </w:tc>
      </w:tr>
      <w:tr w:rsidR="00EF3B1F" w:rsidRPr="00080C48" w:rsidTr="00253E07">
        <w:tc>
          <w:tcPr>
            <w:tcW w:w="562" w:type="dxa"/>
          </w:tcPr>
          <w:p w:rsidR="00EF3B1F" w:rsidRPr="00A249BE" w:rsidRDefault="00EF3B1F" w:rsidP="00275FAB">
            <w:pPr>
              <w:ind w:left="-142" w:right="-198"/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EF3B1F" w:rsidRPr="00A249BE" w:rsidRDefault="00EF3B1F" w:rsidP="00717152">
            <w:pPr>
              <w:jc w:val="both"/>
              <w:rPr>
                <w:kern w:val="2"/>
              </w:rPr>
            </w:pPr>
            <w:r w:rsidRPr="00A249BE">
              <w:rPr>
                <w:kern w:val="2"/>
              </w:rPr>
              <w:t xml:space="preserve">1Доля многоквартирных домов в целом по </w:t>
            </w:r>
            <w:proofErr w:type="spellStart"/>
            <w:r w:rsidR="003306C3" w:rsidRPr="00A249BE">
              <w:rPr>
                <w:kern w:val="2"/>
              </w:rPr>
              <w:t>Бессергеневском</w:t>
            </w:r>
            <w:r w:rsidRPr="00A249BE">
              <w:rPr>
                <w:kern w:val="2"/>
              </w:rPr>
              <w:t>у</w:t>
            </w:r>
            <w:proofErr w:type="spellEnd"/>
            <w:r w:rsidRPr="00A249BE">
              <w:rPr>
                <w:kern w:val="2"/>
              </w:rPr>
              <w:t xml:space="preserve"> сельскому поселению, в которых собственники помещений выбрали </w:t>
            </w:r>
            <w:r w:rsidRPr="00A249BE">
              <w:rPr>
                <w:kern w:val="2"/>
              </w:rPr>
              <w:lastRenderedPageBreak/>
              <w:t xml:space="preserve">и реализуют управление многоквартирными домами посредством товариществ собственников жилья либо жилищных </w:t>
            </w:r>
            <w:r w:rsidRPr="00A249BE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A249BE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lastRenderedPageBreak/>
              <w:t>статис</w:t>
            </w:r>
            <w:r w:rsidRPr="00A249BE">
              <w:softHyphen/>
              <w:t>тический</w:t>
            </w:r>
          </w:p>
        </w:tc>
        <w:tc>
          <w:tcPr>
            <w:tcW w:w="783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про</w:t>
            </w:r>
            <w:r w:rsidRPr="00A249BE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</w:tr>
      <w:tr w:rsidR="00EF3B1F" w:rsidRPr="00A249BE" w:rsidTr="00253E07"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EF3B1F" w:rsidRPr="000135FD" w:rsidRDefault="00EF3B1F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EF3B1F" w:rsidRPr="00A249BE" w:rsidRDefault="00EF3B1F" w:rsidP="00275FAB">
            <w:pPr>
              <w:jc w:val="center"/>
              <w:rPr>
                <w:sz w:val="24"/>
                <w:szCs w:val="24"/>
              </w:rPr>
            </w:pPr>
            <w:r w:rsidRPr="00A249BE">
              <w:t>ведомст</w:t>
            </w:r>
            <w:r w:rsidRPr="00A249BE">
              <w:softHyphen/>
              <w:t>венный</w:t>
            </w:r>
          </w:p>
        </w:tc>
        <w:tc>
          <w:tcPr>
            <w:tcW w:w="783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про</w:t>
            </w:r>
            <w:r w:rsidRPr="00A249BE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90,00</w:t>
            </w:r>
          </w:p>
        </w:tc>
      </w:tr>
    </w:tbl>
    <w:p w:rsidR="00EF3B1F" w:rsidRPr="00080C48" w:rsidRDefault="00EF3B1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F3B1F" w:rsidRPr="00080C48" w:rsidRDefault="00EF3B1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F3B1F" w:rsidRPr="00080C48" w:rsidRDefault="00EF3B1F" w:rsidP="00022965">
      <w:pPr>
        <w:autoSpaceDE w:val="0"/>
        <w:autoSpaceDN w:val="0"/>
        <w:adjustRightInd w:val="0"/>
        <w:spacing w:line="235" w:lineRule="auto"/>
        <w:jc w:val="center"/>
        <w:rPr>
          <w:kern w:val="2"/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3306C3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="00022965" w:rsidRPr="00022965">
        <w:rPr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EF3B1F" w:rsidRPr="00080C48" w:rsidTr="00275FAB">
        <w:tc>
          <w:tcPr>
            <w:tcW w:w="682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нереализации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729" w:type="dxa"/>
            <w:vMerge w:val="restart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F3B1F" w:rsidRPr="00080C48" w:rsidTr="00275FAB">
        <w:tc>
          <w:tcPr>
            <w:tcW w:w="682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F3B1F" w:rsidRPr="00080C48" w:rsidRDefault="00EF3B1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EF3B1F" w:rsidRPr="00080C48" w:rsidTr="006128C7">
        <w:trPr>
          <w:tblHeader/>
        </w:trPr>
        <w:tc>
          <w:tcPr>
            <w:tcW w:w="687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="00022965" w:rsidRPr="00022965">
              <w:rPr>
                <w:kern w:val="2"/>
                <w:sz w:val="24"/>
                <w:szCs w:val="24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80B40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="00580B40" w:rsidRPr="00580B40">
              <w:rPr>
                <w:kern w:val="2"/>
                <w:sz w:val="24"/>
                <w:szCs w:val="24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580B40" w:rsidRPr="00580B40">
              <w:rPr>
                <w:kern w:val="2"/>
                <w:sz w:val="24"/>
                <w:szCs w:val="24"/>
              </w:rPr>
              <w:t>Бессергеневском</w:t>
            </w:r>
            <w:proofErr w:type="spellEnd"/>
            <w:r w:rsidR="00580B40" w:rsidRPr="00580B40">
              <w:rPr>
                <w:kern w:val="2"/>
                <w:sz w:val="24"/>
                <w:szCs w:val="24"/>
              </w:rPr>
              <w:t xml:space="preserve"> сельском поселении;</w:t>
            </w:r>
            <w:r w:rsidR="00580B40">
              <w:rPr>
                <w:kern w:val="2"/>
                <w:sz w:val="24"/>
                <w:szCs w:val="24"/>
              </w:rPr>
              <w:t xml:space="preserve"> у</w:t>
            </w:r>
            <w:r w:rsidR="00580B40" w:rsidRPr="00580B40">
              <w:rPr>
                <w:kern w:val="2"/>
                <w:sz w:val="24"/>
                <w:szCs w:val="24"/>
              </w:rPr>
              <w:t>лучшение качества жизни и благосостояния населения Бессергеневского сельского поселения  Октябрьского района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DB3D5F">
              <w:rPr>
                <w:kern w:val="2"/>
                <w:sz w:val="24"/>
                <w:szCs w:val="24"/>
              </w:rPr>
              <w:t>1.1.</w:t>
            </w:r>
            <w:r w:rsidRPr="00DB3D5F">
              <w:rPr>
                <w:sz w:val="24"/>
                <w:szCs w:val="24"/>
                <w:lang w:val="en-US"/>
              </w:rPr>
              <w:t> </w:t>
            </w:r>
            <w:r w:rsidRPr="00DB3D5F">
              <w:rPr>
                <w:kern w:val="2"/>
                <w:sz w:val="24"/>
                <w:szCs w:val="24"/>
              </w:rPr>
              <w:t>Задача 1 подпрограммы 1 «Информирование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 правах и обязанностях в жилищно-коммунальной сфере»</w:t>
            </w:r>
          </w:p>
        </w:tc>
      </w:tr>
      <w:tr w:rsidR="00EF3B1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DB3D5F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</w:t>
            </w:r>
            <w:r w:rsidR="00DB3D5F">
              <w:rPr>
                <w:kern w:val="2"/>
                <w:sz w:val="24"/>
                <w:szCs w:val="24"/>
              </w:rPr>
              <w:t xml:space="preserve">.1. </w:t>
            </w: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энергоэффективности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A223D9" w:rsidRDefault="00EF3B1F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 xml:space="preserve">Заместитель главы администрации </w:t>
            </w:r>
            <w:r w:rsidR="003306C3">
              <w:rPr>
                <w:kern w:val="2"/>
                <w:sz w:val="22"/>
                <w:szCs w:val="22"/>
              </w:rPr>
              <w:t>Бессергеневского</w:t>
            </w:r>
            <w:r w:rsidRPr="00A223D9">
              <w:rPr>
                <w:kern w:val="2"/>
                <w:sz w:val="22"/>
                <w:szCs w:val="22"/>
              </w:rPr>
              <w:t xml:space="preserve"> сельского поселения по </w:t>
            </w:r>
            <w:r w:rsidR="003306C3">
              <w:rPr>
                <w:kern w:val="2"/>
                <w:sz w:val="22"/>
                <w:szCs w:val="22"/>
              </w:rPr>
              <w:t>вопросам ЖКХ,</w:t>
            </w:r>
            <w:r w:rsidRPr="00A223D9">
              <w:rPr>
                <w:kern w:val="2"/>
                <w:sz w:val="22"/>
                <w:szCs w:val="22"/>
              </w:rPr>
              <w:t xml:space="preserve"> </w:t>
            </w:r>
            <w:r w:rsidRPr="00A223D9">
              <w:rPr>
                <w:kern w:val="2"/>
                <w:sz w:val="22"/>
                <w:szCs w:val="22"/>
              </w:rPr>
              <w:lastRenderedPageBreak/>
              <w:t>строительств</w:t>
            </w:r>
            <w:r w:rsidR="003306C3">
              <w:rPr>
                <w:kern w:val="2"/>
                <w:sz w:val="22"/>
                <w:szCs w:val="22"/>
              </w:rPr>
              <w:t>а</w:t>
            </w:r>
            <w:r w:rsidRPr="00A223D9">
              <w:rPr>
                <w:kern w:val="2"/>
                <w:sz w:val="22"/>
                <w:szCs w:val="22"/>
              </w:rPr>
              <w:t xml:space="preserve"> и благоустройств</w:t>
            </w:r>
            <w:r w:rsidR="003306C3">
              <w:rPr>
                <w:kern w:val="2"/>
                <w:sz w:val="22"/>
                <w:szCs w:val="22"/>
              </w:rPr>
              <w:t>а</w:t>
            </w:r>
          </w:p>
          <w:p w:rsidR="00EF3B1F" w:rsidRPr="00A223D9" w:rsidRDefault="00EF3B1F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C14CF" w:rsidRPr="00080C48" w:rsidTr="00BC14CF">
        <w:trPr>
          <w:trHeight w:val="433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Default="00BC14C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  <w:p w:rsidR="00BC14CF" w:rsidRPr="00BC14CF" w:rsidRDefault="00BC14CF" w:rsidP="00BC14CF">
            <w:pPr>
              <w:tabs>
                <w:tab w:val="left" w:pos="52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BC14C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 w:rsidR="00AF6854"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C14CF" w:rsidRPr="00080C48" w:rsidRDefault="00BC14CF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A223D9" w:rsidRDefault="00BC14CF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  <w:p w:rsidR="00BC14CF" w:rsidRPr="00A223D9" w:rsidRDefault="00BC14CF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AF6854" w:rsidRPr="00080C48" w:rsidTr="00AF6854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Задача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>оздание условий для обеспечения бесперебойности и роста качества жилищно-коммунальных услуг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AF685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1</w:t>
            </w:r>
          </w:p>
          <w:p w:rsidR="00AF6854" w:rsidRPr="00080C48" w:rsidRDefault="00AF6854" w:rsidP="00AF685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Расходы на приобретение коммунальной техники и  оборудования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A223D9" w:rsidRDefault="00AF6854" w:rsidP="00AF6854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AF6854" w:rsidRPr="00A223D9" w:rsidRDefault="00AF6854" w:rsidP="00AF685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AF6854" w:rsidRPr="00080C48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  <w:tr w:rsidR="00AF685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</w:p>
          <w:p w:rsidR="00AF6854" w:rsidRPr="00080C48" w:rsidRDefault="00DB3D5F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Прочие расходы, </w:t>
            </w:r>
            <w:r w:rsidRPr="00DB3D5F">
              <w:rPr>
                <w:kern w:val="2"/>
                <w:sz w:val="24"/>
                <w:szCs w:val="24"/>
              </w:rPr>
              <w:t>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A223D9" w:rsidRDefault="00AF6854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AF6854" w:rsidRPr="00A223D9" w:rsidRDefault="00AF6854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7254F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Default="00AF6854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AF6854" w:rsidRPr="00080C48" w:rsidRDefault="00AF6854" w:rsidP="007254F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</w:tbl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3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EF3B1F" w:rsidRPr="00080C48" w:rsidRDefault="00EF3B1F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F3B1F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EF3B1F" w:rsidRPr="00080C48" w:rsidRDefault="00EF3B1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EF3B1F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F3B1F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</w:t>
            </w:r>
          </w:p>
        </w:tc>
      </w:tr>
      <w:tr w:rsidR="00EF3B1F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r>
              <w:t>Муниципаль</w:t>
            </w:r>
            <w:r w:rsidRPr="00080C48">
              <w:t xml:space="preserve">ная программа </w:t>
            </w:r>
            <w:r w:rsidR="003306C3">
              <w:t>Бессергеневского</w:t>
            </w:r>
            <w:r>
              <w:t xml:space="preserve"> сельского поселения Октябрьского района </w:t>
            </w:r>
            <w:r w:rsidRPr="00080C48">
              <w:t>«Обеспечение качественными жилищно-</w:t>
            </w:r>
            <w:r w:rsidRPr="00080C48">
              <w:lastRenderedPageBreak/>
              <w:t xml:space="preserve">коммунальными услугами населения </w:t>
            </w:r>
            <w:r w:rsidR="003306C3">
              <w:t>Бессергеневского</w:t>
            </w:r>
            <w:r>
              <w:t xml:space="preserve">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lastRenderedPageBreak/>
              <w:t>Заместитель главы администрации по вопросам ЖКХ, строител</w:t>
            </w:r>
            <w:r w:rsidRPr="003306C3">
              <w:rPr>
                <w:kern w:val="2"/>
              </w:rPr>
              <w:lastRenderedPageBreak/>
              <w:t>ьства и благоустройства</w:t>
            </w:r>
          </w:p>
          <w:p w:rsidR="00EF3B1F" w:rsidRPr="00A223D9" w:rsidRDefault="00EF3B1F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DB3D5F" w:rsidP="00A249BE">
            <w:pPr>
              <w:jc w:val="center"/>
            </w:pPr>
            <w:r>
              <w:t>1</w:t>
            </w:r>
            <w:r w:rsidR="00A249BE">
              <w:t>92</w:t>
            </w:r>
            <w:r w:rsidR="00EF3B1F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DB3D5F" w:rsidP="00A249BE">
            <w:r>
              <w:t>1</w:t>
            </w:r>
            <w:r w:rsidR="00A249BE">
              <w:t>92</w:t>
            </w:r>
            <w:r w:rsidR="00EF3B1F" w:rsidRPr="00D20406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</w:tr>
      <w:tr w:rsidR="00EF3B1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lastRenderedPageBreak/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r w:rsidRPr="00080C48">
              <w:t xml:space="preserve">Подпрограмма </w:t>
            </w:r>
            <w:r w:rsidR="00022965" w:rsidRPr="00022965"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F22947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DB3D5F" w:rsidP="00A249BE">
            <w:r>
              <w:t>1</w:t>
            </w:r>
            <w:r w:rsidR="00A249BE">
              <w:t>92</w:t>
            </w:r>
            <w:r w:rsidR="00EF3B1F" w:rsidRPr="007F26F2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DB3D5F" w:rsidP="00A249BE">
            <w:r>
              <w:t>1</w:t>
            </w:r>
            <w:r w:rsidR="00A249BE">
              <w:t>92</w:t>
            </w:r>
            <w:r w:rsidR="00EF3B1F" w:rsidRPr="007F26F2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</w:tr>
      <w:tr w:rsidR="00EF3B1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00103" w:rsidRDefault="00EF3B1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</w:t>
            </w:r>
            <w:proofErr w:type="spellStart"/>
            <w:r w:rsidRPr="00000103">
              <w:rPr>
                <w:kern w:val="2"/>
              </w:rPr>
              <w:t>энергоэффективности</w:t>
            </w:r>
            <w:proofErr w:type="spellEnd"/>
            <w:r w:rsidRPr="00000103">
              <w:rPr>
                <w:kern w:val="2"/>
              </w:rPr>
              <w:t xml:space="preserve"> в жилищной сфере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  <w:p w:rsidR="00EF3B1F" w:rsidRPr="00A223D9" w:rsidRDefault="00EF3B1F" w:rsidP="00F928C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</w:tr>
      <w:tr w:rsidR="00DB3D5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00103" w:rsidRDefault="00DB3D5F" w:rsidP="00CC54DE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A223D9" w:rsidRDefault="00DB3D5F" w:rsidP="00CC54DE">
            <w:r w:rsidRPr="003306C3">
              <w:rPr>
                <w:kern w:val="2"/>
              </w:rPr>
              <w:t xml:space="preserve">Заместитель главы администрации по вопросам ЖКХ, строительства и </w:t>
            </w:r>
            <w:r w:rsidRPr="003306C3">
              <w:rPr>
                <w:kern w:val="2"/>
              </w:rPr>
              <w:lastRenderedPageBreak/>
              <w:t>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</w:tr>
      <w:tr w:rsidR="00DB3D5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ind w:left="-142" w:right="-109"/>
              <w:jc w:val="center"/>
              <w:outlineLvl w:val="0"/>
            </w:pPr>
            <w:r>
              <w:lastRenderedPageBreak/>
              <w:t>1.3.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00103" w:rsidRDefault="00DB3D5F" w:rsidP="00CC54DE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  <w:r>
              <w:t>1.</w:t>
            </w:r>
            <w:r w:rsidRPr="00000103">
              <w:t xml:space="preserve"> </w:t>
            </w:r>
            <w:r w:rsidRPr="007254F8">
              <w:rPr>
                <w:kern w:val="2"/>
              </w:rPr>
              <w:t>Расходы на приобретение коммунальной техники и  оборудования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A223D9" w:rsidRDefault="00DB3D5F" w:rsidP="00CC54DE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</w:tr>
      <w:tr w:rsidR="00DB3D5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ind w:left="-142" w:right="-109"/>
              <w:jc w:val="center"/>
              <w:outlineLvl w:val="0"/>
            </w:pPr>
            <w:r>
              <w:t>1.3.1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00103" w:rsidRDefault="00DB3D5F" w:rsidP="00CC54DE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  <w:r>
              <w:t>2.</w:t>
            </w:r>
            <w:r w:rsidRPr="00000103">
              <w:t xml:space="preserve"> </w:t>
            </w:r>
            <w:r w:rsidRPr="00DB3D5F">
              <w:rPr>
                <w:kern w:val="2"/>
              </w:rPr>
              <w:t>Прочие расходы, 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A223D9" w:rsidRDefault="00DB3D5F" w:rsidP="00CC54DE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Default="00DB3D5F" w:rsidP="00A249BE">
            <w:r>
              <w:t>1</w:t>
            </w:r>
            <w:r w:rsidR="00A249BE">
              <w:t>92</w:t>
            </w:r>
            <w:r w:rsidRPr="00DF0A84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A249BE">
            <w:r>
              <w:t>1</w:t>
            </w:r>
            <w:r w:rsidR="00A249BE">
              <w:t>92</w:t>
            </w:r>
            <w:r w:rsidRPr="00DF0A84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</w:tr>
    </w:tbl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rPr>
          <w:kern w:val="2"/>
          <w:sz w:val="28"/>
          <w:szCs w:val="28"/>
        </w:rPr>
      </w:pPr>
    </w:p>
    <w:p w:rsidR="00EF3B1F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EF3B1F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EF3B1F" w:rsidRPr="00080C48" w:rsidTr="008717DC">
        <w:tc>
          <w:tcPr>
            <w:tcW w:w="34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F22947" w:rsidRPr="00080C48" w:rsidTr="008717DC">
        <w:tc>
          <w:tcPr>
            <w:tcW w:w="348" w:type="dxa"/>
            <w:vMerge w:val="restart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Бессергеневског</w:t>
            </w:r>
            <w:r>
              <w:rPr>
                <w:color w:val="000000"/>
                <w:sz w:val="22"/>
                <w:szCs w:val="22"/>
              </w:rPr>
              <w:lastRenderedPageBreak/>
              <w:t>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02" w:type="dxa"/>
          </w:tcPr>
          <w:p w:rsidR="00F22947" w:rsidRPr="00080C48" w:rsidRDefault="00DB3D5F" w:rsidP="00A249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086B9E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086B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c>
          <w:tcPr>
            <w:tcW w:w="348" w:type="dxa"/>
            <w:vMerge w:val="restart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</w:t>
            </w:r>
            <w:r w:rsidR="00022965" w:rsidRPr="00022965">
              <w:rPr>
                <w:color w:val="000000"/>
                <w:sz w:val="22"/>
                <w:szCs w:val="22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086B9E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086B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086B9E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086B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F22947" w:rsidRDefault="00DB3D5F" w:rsidP="00DB3D5F">
            <w:r>
              <w:rPr>
                <w:color w:val="000000"/>
                <w:sz w:val="22"/>
                <w:szCs w:val="22"/>
              </w:rPr>
              <w:t>0</w:t>
            </w:r>
            <w:r w:rsidR="00F22947" w:rsidRPr="00086B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11" w:type="dxa"/>
          </w:tcPr>
          <w:p w:rsidR="00F22947" w:rsidRDefault="00DB3D5F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EF3B1F" w:rsidRPr="00080C48" w:rsidRDefault="00EF3B1F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5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EF3B1F" w:rsidRPr="00080C48" w:rsidRDefault="00EF3B1F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EF3B1F" w:rsidRPr="00080C48" w:rsidRDefault="00EF3B1F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</w:t>
      </w:r>
      <w:proofErr w:type="spellStart"/>
      <w:r w:rsidR="003306C3">
        <w:rPr>
          <w:kern w:val="2"/>
          <w:sz w:val="28"/>
          <w:szCs w:val="28"/>
          <w:lang w:eastAsia="ar-SA"/>
        </w:rPr>
        <w:t>Бессергеневское</w:t>
      </w:r>
      <w:proofErr w:type="spellEnd"/>
      <w:r>
        <w:rPr>
          <w:kern w:val="2"/>
          <w:sz w:val="28"/>
          <w:szCs w:val="28"/>
          <w:lang w:eastAsia="ar-SA"/>
        </w:rPr>
        <w:t xml:space="preserve"> сельское поселение» Октябрьского района</w:t>
      </w:r>
    </w:p>
    <w:p w:rsidR="00EF3B1F" w:rsidRPr="00080C48" w:rsidRDefault="00EF3B1F" w:rsidP="007A6912">
      <w:pPr>
        <w:rPr>
          <w:sz w:val="2"/>
          <w:szCs w:val="2"/>
        </w:rPr>
      </w:pPr>
    </w:p>
    <w:p w:rsidR="00EF3B1F" w:rsidRPr="00080C48" w:rsidRDefault="00EF3B1F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1"/>
        <w:gridCol w:w="3592"/>
        <w:gridCol w:w="811"/>
        <w:gridCol w:w="693"/>
        <w:gridCol w:w="845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EF3B1F" w:rsidRPr="00080C48" w:rsidTr="00F22947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F3B1F" w:rsidRPr="00080C48" w:rsidRDefault="00EF3B1F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92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EF3B1F" w:rsidRPr="00080C48" w:rsidTr="00F2294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EF3B1F" w:rsidRPr="00080C48" w:rsidRDefault="00EF3B1F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EF3B1F" w:rsidRPr="00080C48" w:rsidTr="00392D7B">
        <w:trPr>
          <w:tblHeader/>
        </w:trPr>
        <w:tc>
          <w:tcPr>
            <w:tcW w:w="76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EF3B1F" w:rsidRPr="00A249BE" w:rsidTr="00392D7B">
        <w:tc>
          <w:tcPr>
            <w:tcW w:w="14968" w:type="dxa"/>
            <w:gridSpan w:val="16"/>
          </w:tcPr>
          <w:p w:rsidR="00EF3B1F" w:rsidRPr="00A249BE" w:rsidRDefault="00EF3B1F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 w:rsidR="003306C3" w:rsidRPr="00A249BE">
              <w:rPr>
                <w:color w:val="000000"/>
                <w:sz w:val="28"/>
                <w:szCs w:val="28"/>
              </w:rPr>
              <w:t>Бессергеневского</w:t>
            </w:r>
            <w:r w:rsidRPr="00A249BE">
              <w:rPr>
                <w:color w:val="000000"/>
                <w:sz w:val="28"/>
                <w:szCs w:val="28"/>
              </w:rPr>
              <w:t xml:space="preserve"> сельского поселения (процентов)</w:t>
            </w:r>
          </w:p>
        </w:tc>
      </w:tr>
      <w:tr w:rsidR="00EF3B1F" w:rsidRPr="00A249BE" w:rsidTr="00392D7B">
        <w:tc>
          <w:tcPr>
            <w:tcW w:w="769" w:type="dxa"/>
          </w:tcPr>
          <w:p w:rsidR="00EF3B1F" w:rsidRPr="00080C48" w:rsidRDefault="00EF3B1F" w:rsidP="007254F8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399" w:type="dxa"/>
          </w:tcPr>
          <w:p w:rsidR="00EF3B1F" w:rsidRPr="00A249BE" w:rsidRDefault="003306C3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proofErr w:type="spellStart"/>
            <w:r w:rsidRPr="00A249BE">
              <w:rPr>
                <w:color w:val="000000"/>
                <w:sz w:val="28"/>
                <w:szCs w:val="28"/>
              </w:rPr>
              <w:t>Бессергеневское</w:t>
            </w:r>
            <w:proofErr w:type="spellEnd"/>
            <w:r w:rsidR="00EF3B1F" w:rsidRPr="00A249BE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A249BE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A249BE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EF3B1F" w:rsidRPr="00080C48" w:rsidTr="00392D7B">
        <w:tc>
          <w:tcPr>
            <w:tcW w:w="14968" w:type="dxa"/>
            <w:gridSpan w:val="16"/>
          </w:tcPr>
          <w:p w:rsidR="00EF3B1F" w:rsidRPr="00080C48" w:rsidRDefault="00EF3B1F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EF3B1F" w:rsidRPr="00080C48" w:rsidTr="00392D7B">
        <w:tc>
          <w:tcPr>
            <w:tcW w:w="769" w:type="dxa"/>
          </w:tcPr>
          <w:p w:rsidR="00EF3B1F" w:rsidRPr="00080C48" w:rsidRDefault="007254F8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399" w:type="dxa"/>
          </w:tcPr>
          <w:p w:rsidR="00EF3B1F" w:rsidRPr="00080C48" w:rsidRDefault="003306C3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Бессергеневское</w:t>
            </w:r>
            <w:proofErr w:type="spellEnd"/>
            <w:r w:rsidR="00EF3B1F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EF3B1F" w:rsidRPr="00080C48" w:rsidRDefault="00EF3B1F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Используемые сокращения:</w:t>
      </w:r>
    </w:p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г. – город;</w:t>
      </w:r>
    </w:p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куб. – кубический. </w:t>
      </w:r>
    </w:p>
    <w:p w:rsidR="00EF3B1F" w:rsidRPr="00080C48" w:rsidRDefault="00EF3B1F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EF3B1F" w:rsidRPr="00080C48" w:rsidRDefault="00EF3B1F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EF3B1F" w:rsidRPr="00080C48" w:rsidTr="00180BE3">
        <w:tc>
          <w:tcPr>
            <w:tcW w:w="671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671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EF3B1F" w:rsidRPr="00080C48" w:rsidRDefault="00EF3B1F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EF3B1F" w:rsidRPr="00080C48" w:rsidRDefault="00EF3B1F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EF3B1F" w:rsidRPr="00080C48" w:rsidTr="00B82745">
        <w:tc>
          <w:tcPr>
            <w:tcW w:w="480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EF3B1F" w:rsidRPr="00080C48" w:rsidTr="00B82745">
        <w:tc>
          <w:tcPr>
            <w:tcW w:w="14968" w:type="dxa"/>
            <w:gridSpan w:val="21"/>
            <w:noWrap/>
          </w:tcPr>
          <w:p w:rsidR="00EF3B1F" w:rsidRPr="00080C48" w:rsidRDefault="00EF3B1F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EF3B1F" w:rsidRPr="00080C48" w:rsidTr="00B82745">
        <w:tc>
          <w:tcPr>
            <w:tcW w:w="480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</w:t>
            </w:r>
            <w:r w:rsidRPr="00080C48">
              <w:rPr>
                <w:color w:val="000000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lastRenderedPageBreak/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31FA9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 xml:space="preserve">«Обеспечение качественными жилищно-коммунальными услугами населения </w:t>
            </w:r>
            <w:r w:rsidR="003306C3">
              <w:rPr>
                <w:color w:val="000000"/>
              </w:rPr>
              <w:t>Бессергеневского</w:t>
            </w:r>
            <w:r w:rsidRPr="00C860C4">
              <w:rPr>
                <w:color w:val="000000"/>
              </w:rPr>
              <w:t xml:space="preserve"> сельского поселения»</w:t>
            </w:r>
          </w:p>
        </w:tc>
      </w:tr>
      <w:tr w:rsidR="00EF3B1F" w:rsidRPr="00080C48" w:rsidTr="00B31FA9">
        <w:tc>
          <w:tcPr>
            <w:tcW w:w="480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DB3D5F" w:rsidRDefault="00DB3D5F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DB3D5F" w:rsidRDefault="00DB3D5F" w:rsidP="00DB3D5F">
      <w:pPr>
        <w:tabs>
          <w:tab w:val="left" w:pos="125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F3B1F" w:rsidRPr="00DB3D5F" w:rsidRDefault="00DB3D5F" w:rsidP="00DB3D5F">
      <w:pPr>
        <w:tabs>
          <w:tab w:val="left" w:pos="1256"/>
        </w:tabs>
        <w:rPr>
          <w:sz w:val="28"/>
          <w:szCs w:val="28"/>
        </w:rPr>
      </w:pPr>
      <w:r w:rsidRPr="00DB3D5F">
        <w:rPr>
          <w:sz w:val="28"/>
          <w:szCs w:val="28"/>
        </w:rPr>
        <w:t xml:space="preserve">Ведущий специалист по </w:t>
      </w:r>
      <w:r>
        <w:rPr>
          <w:sz w:val="28"/>
          <w:szCs w:val="28"/>
        </w:rPr>
        <w:t xml:space="preserve"> </w:t>
      </w:r>
      <w:r w:rsidRPr="00DB3D5F">
        <w:rPr>
          <w:sz w:val="28"/>
          <w:szCs w:val="28"/>
        </w:rPr>
        <w:t xml:space="preserve">правовой и кадровой работе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DB3D5F">
        <w:rPr>
          <w:sz w:val="28"/>
          <w:szCs w:val="28"/>
        </w:rPr>
        <w:t xml:space="preserve">       М.А. </w:t>
      </w:r>
      <w:proofErr w:type="spellStart"/>
      <w:r w:rsidRPr="00DB3D5F">
        <w:rPr>
          <w:sz w:val="28"/>
          <w:szCs w:val="28"/>
        </w:rPr>
        <w:t>Ярыш</w:t>
      </w:r>
      <w:proofErr w:type="spellEnd"/>
    </w:p>
    <w:sectPr w:rsidR="00EF3B1F" w:rsidRPr="00DB3D5F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B2B" w:rsidRDefault="004E6B2B">
      <w:r>
        <w:separator/>
      </w:r>
    </w:p>
  </w:endnote>
  <w:endnote w:type="continuationSeparator" w:id="0">
    <w:p w:rsidR="004E6B2B" w:rsidRDefault="004E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854" w:rsidRDefault="00AF685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13BB">
      <w:rPr>
        <w:noProof/>
      </w:rPr>
      <w:t>8</w:t>
    </w:r>
    <w:r>
      <w:rPr>
        <w:noProof/>
      </w:rPr>
      <w:fldChar w:fldCharType="end"/>
    </w:r>
  </w:p>
  <w:p w:rsidR="00AF6854" w:rsidRDefault="00AF685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854" w:rsidRDefault="00AF6854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F6854" w:rsidRDefault="00AF6854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854" w:rsidRPr="00B82745" w:rsidRDefault="00AF6854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B2B" w:rsidRDefault="004E6B2B">
      <w:r>
        <w:separator/>
      </w:r>
    </w:p>
  </w:footnote>
  <w:footnote w:type="continuationSeparator" w:id="0">
    <w:p w:rsidR="004E6B2B" w:rsidRDefault="004E6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2965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67B1"/>
    <w:rsid w:val="00091B45"/>
    <w:rsid w:val="00091BFE"/>
    <w:rsid w:val="00097217"/>
    <w:rsid w:val="000A2B96"/>
    <w:rsid w:val="000A726F"/>
    <w:rsid w:val="000B2467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0611"/>
    <w:rsid w:val="001113BB"/>
    <w:rsid w:val="00116BFA"/>
    <w:rsid w:val="00120F4B"/>
    <w:rsid w:val="00125DE3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5690C"/>
    <w:rsid w:val="002637AF"/>
    <w:rsid w:val="00267E0C"/>
    <w:rsid w:val="0027031E"/>
    <w:rsid w:val="002711E7"/>
    <w:rsid w:val="00273D62"/>
    <w:rsid w:val="00275FAB"/>
    <w:rsid w:val="0028703B"/>
    <w:rsid w:val="0029176D"/>
    <w:rsid w:val="00297D57"/>
    <w:rsid w:val="002A181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06C3"/>
    <w:rsid w:val="00333FD9"/>
    <w:rsid w:val="00341FC1"/>
    <w:rsid w:val="00344C0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3F1707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E00A5"/>
    <w:rsid w:val="004E0AB7"/>
    <w:rsid w:val="004E6B2B"/>
    <w:rsid w:val="004E78FD"/>
    <w:rsid w:val="004F7011"/>
    <w:rsid w:val="00500273"/>
    <w:rsid w:val="005049F6"/>
    <w:rsid w:val="00510A8E"/>
    <w:rsid w:val="00511C19"/>
    <w:rsid w:val="00515D9C"/>
    <w:rsid w:val="00525428"/>
    <w:rsid w:val="00527ECB"/>
    <w:rsid w:val="00531FBD"/>
    <w:rsid w:val="0053275A"/>
    <w:rsid w:val="0053366A"/>
    <w:rsid w:val="00536F91"/>
    <w:rsid w:val="0054266A"/>
    <w:rsid w:val="00556C68"/>
    <w:rsid w:val="00564188"/>
    <w:rsid w:val="00566FBC"/>
    <w:rsid w:val="005670C0"/>
    <w:rsid w:val="0057145B"/>
    <w:rsid w:val="00580B40"/>
    <w:rsid w:val="00587BF6"/>
    <w:rsid w:val="00590D56"/>
    <w:rsid w:val="005925E7"/>
    <w:rsid w:val="00595A52"/>
    <w:rsid w:val="005A1603"/>
    <w:rsid w:val="005A1EB8"/>
    <w:rsid w:val="005A455C"/>
    <w:rsid w:val="005A4922"/>
    <w:rsid w:val="005A5F40"/>
    <w:rsid w:val="005B3C9C"/>
    <w:rsid w:val="005C5FF3"/>
    <w:rsid w:val="005C7F94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D0CEC"/>
    <w:rsid w:val="006D3ACE"/>
    <w:rsid w:val="006D3CDB"/>
    <w:rsid w:val="006D71E8"/>
    <w:rsid w:val="006D7FE1"/>
    <w:rsid w:val="006E2924"/>
    <w:rsid w:val="006F384D"/>
    <w:rsid w:val="006F4D07"/>
    <w:rsid w:val="00702777"/>
    <w:rsid w:val="00705101"/>
    <w:rsid w:val="00705935"/>
    <w:rsid w:val="007120F8"/>
    <w:rsid w:val="00717152"/>
    <w:rsid w:val="007207F8"/>
    <w:rsid w:val="007219F0"/>
    <w:rsid w:val="00722A14"/>
    <w:rsid w:val="007254F8"/>
    <w:rsid w:val="007255EE"/>
    <w:rsid w:val="00730650"/>
    <w:rsid w:val="00731CFF"/>
    <w:rsid w:val="00731E83"/>
    <w:rsid w:val="00736029"/>
    <w:rsid w:val="007462E9"/>
    <w:rsid w:val="007554AA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3AE9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C6774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23D9"/>
    <w:rsid w:val="00A23A2D"/>
    <w:rsid w:val="00A249BE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D25A4"/>
    <w:rsid w:val="00AE2601"/>
    <w:rsid w:val="00AE4D3E"/>
    <w:rsid w:val="00AF361D"/>
    <w:rsid w:val="00AF6854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6028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A1B99"/>
    <w:rsid w:val="00BA2DBD"/>
    <w:rsid w:val="00BB0414"/>
    <w:rsid w:val="00BB55C0"/>
    <w:rsid w:val="00BC0920"/>
    <w:rsid w:val="00BC14CF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485C"/>
    <w:rsid w:val="00D66534"/>
    <w:rsid w:val="00D73323"/>
    <w:rsid w:val="00D828FA"/>
    <w:rsid w:val="00D91404"/>
    <w:rsid w:val="00D937F4"/>
    <w:rsid w:val="00DA5701"/>
    <w:rsid w:val="00DB3D5F"/>
    <w:rsid w:val="00DB4D6B"/>
    <w:rsid w:val="00DC2302"/>
    <w:rsid w:val="00DE50C1"/>
    <w:rsid w:val="00DE5A44"/>
    <w:rsid w:val="00DF0A84"/>
    <w:rsid w:val="00DF34C6"/>
    <w:rsid w:val="00DF3849"/>
    <w:rsid w:val="00E04378"/>
    <w:rsid w:val="00E13034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2947"/>
    <w:rsid w:val="00F23E72"/>
    <w:rsid w:val="00F245A9"/>
    <w:rsid w:val="00F24917"/>
    <w:rsid w:val="00F2762A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0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57C78-B507-4D0B-89C6-6505E8B7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15</TotalTime>
  <Pages>20</Pages>
  <Words>3647</Words>
  <Characters>20794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2021-12-09T15:13:00Z</cp:lastPrinted>
  <dcterms:created xsi:type="dcterms:W3CDTF">2021-08-30T06:29:00Z</dcterms:created>
  <dcterms:modified xsi:type="dcterms:W3CDTF">2021-12-09T15:15:00Z</dcterms:modified>
</cp:coreProperties>
</file>