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AA8" w:rsidRDefault="00742C0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.15pt;height:71.45pt;visibility:visible">
            <v:imagedata r:id="rId8" o:title=""/>
          </v:shape>
        </w:pic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974AA8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957E9E" w:rsidRPr="00957E9E">
        <w:rPr>
          <w:b/>
          <w:sz w:val="28"/>
          <w:szCs w:val="28"/>
        </w:rPr>
        <w:t>Бессергеневское</w:t>
      </w:r>
      <w:r>
        <w:rPr>
          <w:b/>
          <w:sz w:val="28"/>
          <w:szCs w:val="28"/>
        </w:rPr>
        <w:t xml:space="preserve"> сельское поселение»</w:t>
      </w:r>
    </w:p>
    <w:p w:rsidR="00974AA8" w:rsidRPr="00BF799D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957E9E" w:rsidRPr="005F4DD4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 поселения</w:t>
      </w:r>
    </w:p>
    <w:p w:rsidR="00974AA8" w:rsidRPr="00C15F58" w:rsidRDefault="00974AA8" w:rsidP="00C15F58">
      <w:pPr>
        <w:spacing w:after="200"/>
        <w:contextualSpacing/>
        <w:jc w:val="center"/>
        <w:rPr>
          <w:sz w:val="28"/>
          <w:szCs w:val="28"/>
        </w:rPr>
      </w:pP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957E9E" w:rsidRPr="00957E9E" w:rsidRDefault="00957E9E" w:rsidP="00957E9E">
      <w:pPr>
        <w:rPr>
          <w:b/>
          <w:sz w:val="28"/>
          <w:szCs w:val="28"/>
        </w:rPr>
      </w:pPr>
      <w:r w:rsidRPr="00957E9E">
        <w:rPr>
          <w:b/>
          <w:sz w:val="28"/>
          <w:szCs w:val="28"/>
        </w:rPr>
        <w:t>19.11.2018                                             № 174                           ст. Бессергеневская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957E9E" w:rsidRPr="00957E9E" w:rsidRDefault="00957E9E" w:rsidP="00957E9E">
      <w:pPr>
        <w:ind w:right="4959"/>
        <w:rPr>
          <w:sz w:val="28"/>
          <w:szCs w:val="28"/>
        </w:rPr>
      </w:pPr>
      <w:r w:rsidRPr="00957E9E">
        <w:rPr>
          <w:sz w:val="28"/>
          <w:szCs w:val="28"/>
        </w:rPr>
        <w:t xml:space="preserve">Об утверждении муниципальной программы  «Развитие культуры Бессергеневского сельского </w:t>
      </w:r>
    </w:p>
    <w:p w:rsidR="00957E9E" w:rsidRPr="00957E9E" w:rsidRDefault="00957E9E" w:rsidP="00957E9E">
      <w:pPr>
        <w:ind w:right="4959"/>
        <w:rPr>
          <w:sz w:val="28"/>
          <w:szCs w:val="28"/>
        </w:rPr>
      </w:pPr>
      <w:r w:rsidRPr="00957E9E">
        <w:rPr>
          <w:sz w:val="28"/>
          <w:szCs w:val="28"/>
        </w:rPr>
        <w:t>поселения»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957E9E" w:rsidRPr="00957E9E" w:rsidRDefault="00957E9E" w:rsidP="00957E9E">
      <w:pPr>
        <w:ind w:firstLine="709"/>
        <w:jc w:val="both"/>
        <w:rPr>
          <w:sz w:val="28"/>
          <w:szCs w:val="28"/>
        </w:rPr>
      </w:pPr>
      <w:r w:rsidRPr="00957E9E">
        <w:rPr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Бессергеневского сельского поселения от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распоряжением Администрации Бессергеневского сельского поселения от 07.09.2018 г. № 34 «Об утверждении Перечня муниципальных программ Бессергеневского сельского поселения Октябрьского района»</w:t>
      </w:r>
      <w:r w:rsidRPr="00957E9E">
        <w:rPr>
          <w:sz w:val="28"/>
        </w:rPr>
        <w:t>, руководствуясь статьей  51 Устава муниципального образования «Бессергеневское сельское поселение»,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center"/>
        <w:rPr>
          <w:sz w:val="28"/>
          <w:szCs w:val="28"/>
        </w:rPr>
      </w:pPr>
      <w:r w:rsidRPr="00957E9E">
        <w:rPr>
          <w:sz w:val="28"/>
          <w:szCs w:val="28"/>
        </w:rPr>
        <w:t>ПОСТАНОВЛЯЮ: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</w:p>
    <w:p w:rsidR="00957E9E" w:rsidRPr="00957E9E" w:rsidRDefault="00957E9E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957E9E">
        <w:rPr>
          <w:sz w:val="28"/>
          <w:szCs w:val="28"/>
        </w:rPr>
        <w:t>1. Утвердить муниципальную программу «Развитие культуры Бессергеневского сельского поселения» согласно приложению №1.</w:t>
      </w:r>
    </w:p>
    <w:p w:rsidR="00957E9E" w:rsidRPr="00957E9E" w:rsidRDefault="00957E9E" w:rsidP="00957E9E">
      <w:pPr>
        <w:tabs>
          <w:tab w:val="left" w:pos="-142"/>
          <w:tab w:val="right" w:pos="0"/>
        </w:tabs>
        <w:jc w:val="both"/>
        <w:rPr>
          <w:sz w:val="28"/>
          <w:szCs w:val="28"/>
        </w:rPr>
      </w:pPr>
      <w:r w:rsidRPr="00957E9E">
        <w:rPr>
          <w:sz w:val="28"/>
          <w:szCs w:val="28"/>
        </w:rPr>
        <w:t xml:space="preserve">          2. Признать утратившими силу с 01.01.2019  правовые акты Администрации Бессергеневского сельского поселения согласно приложению № 2.</w:t>
      </w:r>
    </w:p>
    <w:p w:rsidR="00957E9E" w:rsidRPr="00957E9E" w:rsidRDefault="00957E9E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957E9E">
        <w:rPr>
          <w:sz w:val="28"/>
          <w:szCs w:val="28"/>
        </w:rPr>
        <w:t>3. Настоящее постановление вступает в силу с момента его официального обнародования, но не ранее 1 января 2019 г., и распространяется на правоотношения, возникающие начиная с составления проекта решения Собрания депутатов Бессергеневского сельского поселения «О бюджете Бессергеневского сельского поселения Октябрьского района на 2019 год и на плановый период  2020 и 2021 годов» и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957E9E" w:rsidRPr="00957E9E" w:rsidRDefault="00957E9E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957E9E">
        <w:rPr>
          <w:sz w:val="28"/>
          <w:szCs w:val="28"/>
        </w:rPr>
        <w:lastRenderedPageBreak/>
        <w:t>4. Контроль, за исполнением данного постановления, возложить на директора МУК «Бессергеневский СДК».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Глава Администрации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Бессергеневского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284"/>
      </w:tblGrid>
      <w:tr w:rsidR="00957E9E" w:rsidRPr="00957E9E" w:rsidTr="00957E9E">
        <w:tc>
          <w:tcPr>
            <w:tcW w:w="4284" w:type="dxa"/>
            <w:shd w:val="clear" w:color="auto" w:fill="auto"/>
          </w:tcPr>
          <w:p w:rsidR="00957E9E" w:rsidRPr="00957E9E" w:rsidRDefault="00957E9E" w:rsidP="00957E9E">
            <w:pPr>
              <w:rPr>
                <w:b/>
                <w:szCs w:val="28"/>
              </w:rPr>
            </w:pPr>
          </w:p>
        </w:tc>
      </w:tr>
    </w:tbl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74AA8" w:rsidRPr="00FD40F8" w:rsidRDefault="00974AA8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Pr="00FD40F8" w:rsidRDefault="00974AA8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974AA8" w:rsidRPr="00CD715E" w:rsidRDefault="00957E9E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974AA8">
        <w:rPr>
          <w:kern w:val="2"/>
          <w:sz w:val="28"/>
          <w:szCs w:val="28"/>
        </w:rPr>
        <w:t xml:space="preserve"> сельского</w:t>
      </w:r>
      <w:r w:rsidR="00974AA8" w:rsidRPr="00CD715E">
        <w:rPr>
          <w:kern w:val="2"/>
          <w:sz w:val="28"/>
          <w:szCs w:val="28"/>
        </w:rPr>
        <w:t xml:space="preserve"> поселения </w:t>
      </w:r>
    </w:p>
    <w:p w:rsidR="00974AA8" w:rsidRPr="005F4DD4" w:rsidRDefault="00974AA8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957E9E" w:rsidRPr="005F4DD4">
        <w:rPr>
          <w:sz w:val="28"/>
        </w:rPr>
        <w:t>19</w:t>
      </w:r>
      <w:r>
        <w:rPr>
          <w:sz w:val="28"/>
        </w:rPr>
        <w:t>.11.2018</w:t>
      </w:r>
      <w:r w:rsidRPr="00FD40F8">
        <w:rPr>
          <w:sz w:val="28"/>
        </w:rPr>
        <w:t xml:space="preserve"> № </w:t>
      </w:r>
      <w:r w:rsidR="00957E9E" w:rsidRPr="005F4DD4">
        <w:rPr>
          <w:sz w:val="28"/>
        </w:rPr>
        <w:t>174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974AA8" w:rsidRDefault="00957E9E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Бессергеневского</w:t>
      </w:r>
      <w:r w:rsidR="00974AA8">
        <w:rPr>
          <w:bCs/>
          <w:kern w:val="2"/>
          <w:sz w:val="28"/>
          <w:szCs w:val="28"/>
        </w:rPr>
        <w:t xml:space="preserve"> сельского поселения </w:t>
      </w:r>
      <w:r w:rsidR="00974AA8">
        <w:rPr>
          <w:kern w:val="2"/>
          <w:sz w:val="28"/>
          <w:szCs w:val="28"/>
        </w:rPr>
        <w:t xml:space="preserve">Октябрьского района 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974AA8" w:rsidRPr="00FD40F8" w:rsidRDefault="00974AA8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r>
              <w:rPr>
                <w:kern w:val="2"/>
                <w:sz w:val="28"/>
                <w:szCs w:val="28"/>
              </w:rPr>
              <w:t xml:space="preserve"> СДК», Администрация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974AA8" w:rsidRPr="00FD40F8" w:rsidRDefault="00974AA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 w:rsidR="00957E9E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E16C87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974AA8" w:rsidRPr="00FD40F8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FD40F8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63</w:t>
            </w:r>
            <w:r w:rsidR="00065184">
              <w:rPr>
                <w:kern w:val="2"/>
                <w:sz w:val="28"/>
                <w:szCs w:val="28"/>
                <w:lang w:eastAsia="en-US"/>
              </w:rPr>
              <w:t> 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296,8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957E9E" w:rsidRPr="00065184">
              <w:rPr>
                <w:kern w:val="2"/>
                <w:sz w:val="28"/>
                <w:szCs w:val="28"/>
                <w:lang w:eastAsia="en-US"/>
              </w:rPr>
              <w:t>5</w:t>
            </w:r>
            <w:r w:rsidR="00065184">
              <w:rPr>
                <w:kern w:val="2"/>
                <w:sz w:val="28"/>
                <w:szCs w:val="28"/>
                <w:lang w:val="en-US" w:eastAsia="en-US"/>
              </w:rPr>
              <w:t> </w:t>
            </w:r>
            <w:r w:rsidR="00065184">
              <w:rPr>
                <w:kern w:val="2"/>
                <w:sz w:val="28"/>
                <w:szCs w:val="28"/>
                <w:lang w:eastAsia="en-US"/>
              </w:rPr>
              <w:t>193</w:t>
            </w:r>
            <w:r>
              <w:rPr>
                <w:kern w:val="2"/>
                <w:sz w:val="28"/>
                <w:szCs w:val="28"/>
                <w:lang w:eastAsia="en-US"/>
              </w:rPr>
              <w:t>,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</w:t>
            </w:r>
            <w:r w:rsidR="00065184">
              <w:rPr>
                <w:kern w:val="2"/>
                <w:sz w:val="28"/>
                <w:szCs w:val="28"/>
                <w:lang w:val="en-US" w:eastAsia="en-US"/>
              </w:rPr>
              <w:t> 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372,5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</w:t>
            </w:r>
            <w:r w:rsidR="00065184">
              <w:rPr>
                <w:kern w:val="2"/>
                <w:sz w:val="28"/>
                <w:szCs w:val="28"/>
                <w:lang w:val="en-US" w:eastAsia="en-US"/>
              </w:rPr>
              <w:t> 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273,1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5 273,1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5 273,1</w:t>
            </w:r>
            <w:r w:rsidR="00065184" w:rsidRPr="005F4DD4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5 273,1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5 273,1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5 273,1</w:t>
            </w:r>
            <w:r w:rsidR="00065184" w:rsidRPr="005F4DD4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5 273,1</w:t>
            </w:r>
            <w:r w:rsidR="00065184" w:rsidRPr="005F4DD4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5 273,1</w:t>
            </w:r>
            <w:r w:rsidR="00065184" w:rsidRPr="005F4DD4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5 273,1</w:t>
            </w:r>
            <w:r w:rsidR="00065184" w:rsidRPr="005F4DD4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5 273,1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</w:t>
            </w:r>
            <w:r w:rsidR="00065184" w:rsidRPr="005F4DD4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63296,8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2019 году – 5 193,3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 xml:space="preserve">в 2020 году – 5 372,5 тыс. рублей; 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2021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2022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2023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2024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2025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2026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2027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2028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2029 году – 5 273,1 тыс. рублей;</w:t>
            </w:r>
          </w:p>
          <w:p w:rsidR="00974AA8" w:rsidRPr="00FD40F8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2030 году – 5 273,1 тыс. рублей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FD40F8" w:rsidRDefault="00974AA8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974AA8" w:rsidRPr="00FD40F8" w:rsidRDefault="00974AA8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Участники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r>
              <w:rPr>
                <w:kern w:val="2"/>
                <w:sz w:val="28"/>
                <w:szCs w:val="28"/>
              </w:rPr>
              <w:t xml:space="preserve">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Default="00974AA8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5F4DD4" w:rsidRDefault="00974AA8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  <w:r w:rsidR="00065184" w:rsidRPr="00065184">
              <w:rPr>
                <w:kern w:val="2"/>
                <w:sz w:val="28"/>
                <w:szCs w:val="28"/>
              </w:rPr>
              <w:t>;</w:t>
            </w:r>
          </w:p>
          <w:p w:rsidR="00065184" w:rsidRPr="00065184" w:rsidRDefault="00065184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>обеспечение беспрепятственного доступа к объектам и услугам инвалидов и других маломобильных групп населения в МУК «Бессергеневский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сохранение и популяризация объектов культурного наследия </w:t>
            </w:r>
            <w:r w:rsidR="00957E9E">
              <w:rPr>
                <w:rFonts w:ascii="Times New Roman CYR" w:hAnsi="Times New Roman CYR" w:cs="Times New Roman CYR"/>
                <w:sz w:val="28"/>
                <w:szCs w:val="28"/>
              </w:rPr>
              <w:t>Бессергеневского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сельского поселения;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974AA8" w:rsidRPr="00065184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  <w:r w:rsidR="00065184" w:rsidRPr="00065184">
              <w:rPr>
                <w:rFonts w:ascii="Times New Roman CYR" w:hAnsi="Times New Roman CYR" w:cs="Times New Roman CYR"/>
                <w:sz w:val="28"/>
                <w:szCs w:val="28"/>
              </w:rPr>
              <w:t>;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формирование условий для беспрепятственного доступа к объектам и услугам инвалидов и других маломобильных групп населения в МУК «Бессергеневский СДК»; 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общество, вовлечение в культурную жизнь поселения.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5F4DD4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  <w:p w:rsidR="00065184" w:rsidRPr="00727699" w:rsidRDefault="00727699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>доля инвалидов, положительно оценивающих уровень доступности услуг в сфере культуры, в общей численности опрошенных инвалидов поселения.</w:t>
            </w:r>
          </w:p>
          <w:p w:rsidR="00065184" w:rsidRPr="00727699" w:rsidRDefault="00065184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974AA8" w:rsidRPr="00FD40F8" w:rsidRDefault="00974AA8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974AA8" w:rsidRPr="00FD40F8" w:rsidRDefault="00974AA8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 xml:space="preserve">обеспечение </w:t>
            </w:r>
            <w:r w:rsidRPr="00FD40F8">
              <w:rPr>
                <w:sz w:val="28"/>
                <w:szCs w:val="28"/>
              </w:rPr>
              <w:lastRenderedPageBreak/>
              <w:t>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790" w:type="dxa"/>
          </w:tcPr>
          <w:p w:rsidR="00974AA8" w:rsidRPr="00FD40F8" w:rsidRDefault="00974AA8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lastRenderedPageBreak/>
              <w:t>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63296,8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2019 году – 5 193,3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 xml:space="preserve">в 2020 году – 5 372,5 тыс. рублей; 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2021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2022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2023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2024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2025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2026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2027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2028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2029 году – 5 273,1 тыс. рублей;</w:t>
            </w:r>
          </w:p>
          <w:p w:rsidR="00065184" w:rsidRPr="005F4DD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 xml:space="preserve">в 2030 году – 5 273,1 тыс. рублей. </w:t>
            </w:r>
          </w:p>
          <w:p w:rsidR="00974AA8" w:rsidRPr="00FD40F8" w:rsidRDefault="00974AA8" w:rsidP="00065184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065184" w:rsidRPr="005F4DD4">
              <w:rPr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kern w:val="2"/>
                <w:sz w:val="28"/>
                <w:szCs w:val="28"/>
                <w:lang w:eastAsia="en-US"/>
              </w:rPr>
              <w:t>,</w:t>
            </w:r>
            <w:r w:rsidR="00065184" w:rsidRPr="005F4DD4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065184" w:rsidRPr="00065184">
              <w:rPr>
                <w:kern w:val="2"/>
                <w:sz w:val="28"/>
                <w:szCs w:val="28"/>
                <w:lang w:eastAsia="en-US"/>
              </w:rPr>
              <w:t>63296,8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2019 году – 5 193,3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 xml:space="preserve">в 2020 году – 5 372,5 тыс. рублей; 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2021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2022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2023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2024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2025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2026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2027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2028 году – 5 273,1 тыс. рублей;</w:t>
            </w:r>
          </w:p>
          <w:p w:rsidR="00065184" w:rsidRPr="00065184" w:rsidRDefault="00065184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2029 году – 5 273,1 тыс. рублей;</w:t>
            </w:r>
          </w:p>
          <w:p w:rsidR="00974AA8" w:rsidRPr="00FD40F8" w:rsidRDefault="00065184" w:rsidP="00065184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065184">
              <w:rPr>
                <w:kern w:val="2"/>
                <w:sz w:val="28"/>
                <w:szCs w:val="28"/>
                <w:lang w:eastAsia="en-US"/>
              </w:rPr>
              <w:t>в 2030 году – 5 273,1 тыс. рублей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974AA8" w:rsidRPr="00FD40F8" w:rsidRDefault="00974AA8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lastRenderedPageBreak/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5F4DD4" w:rsidRDefault="00974AA8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="00727699" w:rsidRPr="00727699">
              <w:rPr>
                <w:kern w:val="2"/>
                <w:sz w:val="28"/>
                <w:szCs w:val="28"/>
              </w:rPr>
              <w:t>;</w:t>
            </w:r>
          </w:p>
          <w:p w:rsidR="00727699" w:rsidRPr="00727699" w:rsidRDefault="00727699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727699">
              <w:rPr>
                <w:kern w:val="2"/>
                <w:sz w:val="28"/>
                <w:szCs w:val="28"/>
              </w:rPr>
              <w:t>увеличение количества инвалидов, положительно оценивающих уровень доступности  услуг в сфере культуры.</w:t>
            </w:r>
          </w:p>
          <w:p w:rsidR="00974AA8" w:rsidRPr="00FD40F8" w:rsidRDefault="00974AA8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974AA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974AA8" w:rsidRPr="00FD40F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974AA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lastRenderedPageBreak/>
        <w:t xml:space="preserve">Расходы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6F53AF" w:rsidRDefault="00974AA8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Pr="00FD40F8" w:rsidRDefault="00974AA8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участия </w:t>
      </w:r>
      <w:r w:rsidR="00957E9E">
        <w:rPr>
          <w:kern w:val="2"/>
          <w:sz w:val="28"/>
          <w:szCs w:val="28"/>
        </w:rPr>
        <w:t>Бессергеневского</w:t>
      </w:r>
      <w:r w:rsidRPr="00CC06E7">
        <w:rPr>
          <w:kern w:val="2"/>
          <w:sz w:val="28"/>
          <w:szCs w:val="28"/>
        </w:rPr>
        <w:t xml:space="preserve"> сельского поселения Октябрьского района в</w:t>
      </w:r>
    </w:p>
    <w:p w:rsidR="00974AA8" w:rsidRPr="006F53AF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974AA8" w:rsidRPr="006F53AF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6F53AF" w:rsidRDefault="00974AA8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</w:t>
      </w:r>
      <w:r w:rsidR="00957E9E">
        <w:rPr>
          <w:kern w:val="2"/>
          <w:sz w:val="28"/>
          <w:szCs w:val="28"/>
          <w:lang w:eastAsia="en-US"/>
        </w:rPr>
        <w:t>Бессергеневского</w:t>
      </w:r>
      <w:r>
        <w:rPr>
          <w:kern w:val="2"/>
          <w:sz w:val="28"/>
          <w:szCs w:val="28"/>
          <w:lang w:eastAsia="en-US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974AA8" w:rsidRPr="006F53AF" w:rsidRDefault="00974AA8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BF799D" w:rsidRDefault="00974AA8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974AA8" w:rsidRPr="00727699" w:rsidRDefault="00974AA8" w:rsidP="000D2245">
      <w:pPr>
        <w:pStyle w:val="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727699" w:rsidRPr="00727699">
        <w:rPr>
          <w:rFonts w:ascii="Times New Roman" w:hAnsi="Times New Roman" w:cs="Times New Roman"/>
          <w:sz w:val="28"/>
        </w:rPr>
        <w:tab/>
      </w:r>
      <w:r w:rsidR="00727699" w:rsidRPr="00727699">
        <w:rPr>
          <w:rFonts w:ascii="Times New Roman" w:hAnsi="Times New Roman" w:cs="Times New Roman"/>
          <w:sz w:val="28"/>
        </w:rPr>
        <w:tab/>
        <w:t>М</w:t>
      </w:r>
      <w:r>
        <w:rPr>
          <w:rFonts w:ascii="Times New Roman" w:hAnsi="Times New Roman" w:cs="Times New Roman"/>
          <w:sz w:val="28"/>
        </w:rPr>
        <w:t xml:space="preserve">.А. </w:t>
      </w:r>
      <w:r w:rsidR="00727699" w:rsidRPr="00727699">
        <w:rPr>
          <w:rFonts w:ascii="Times New Roman" w:hAnsi="Times New Roman" w:cs="Times New Roman"/>
          <w:sz w:val="28"/>
        </w:rPr>
        <w:t>Ярыш</w:t>
      </w:r>
    </w:p>
    <w:p w:rsidR="00974AA8" w:rsidRPr="00FD40F8" w:rsidRDefault="00974AA8" w:rsidP="00F36DF9">
      <w:pPr>
        <w:rPr>
          <w:sz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  <w:sectPr w:rsidR="00974AA8" w:rsidRPr="00FD40F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974AA8" w:rsidRPr="002076AD" w:rsidRDefault="00974AA8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974AA8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974AA8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18</w:t>
            </w:r>
          </w:p>
        </w:tc>
      </w:tr>
    </w:tbl>
    <w:p w:rsidR="00974AA8" w:rsidRPr="002076AD" w:rsidRDefault="00974AA8"/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5F4DD4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2076AD" w:rsidRDefault="005F4DD4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0F6EFD" w:rsidRDefault="005F4DD4" w:rsidP="00E85DFA">
            <w:r w:rsidRPr="000F6EFD">
              <w:rPr>
                <w:kern w:val="2"/>
              </w:rPr>
              <w:t>Показатель 1.1.Коли</w:t>
            </w:r>
            <w:r w:rsidRPr="000F6EFD">
              <w:rPr>
                <w:kern w:val="2"/>
              </w:rPr>
              <w:softHyphen/>
              <w:t>чество посещений учреждений куль</w:t>
            </w:r>
            <w:r w:rsidRPr="000F6EFD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0F6EFD" w:rsidRDefault="005F4DD4" w:rsidP="00E85DFA">
            <w:pPr>
              <w:jc w:val="center"/>
            </w:pPr>
            <w:r w:rsidRPr="000F6EFD">
              <w:rPr>
                <w:kern w:val="2"/>
              </w:rPr>
              <w:t>ведом</w:t>
            </w:r>
            <w:r w:rsidRPr="000F6EFD">
              <w:rPr>
                <w:kern w:val="2"/>
              </w:rPr>
              <w:softHyphen/>
              <w:t>ствен</w:t>
            </w:r>
            <w:r w:rsidRPr="000F6EF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0F6EFD" w:rsidRDefault="005F4DD4" w:rsidP="00E85DFA">
            <w:pPr>
              <w:jc w:val="center"/>
            </w:pPr>
            <w:r w:rsidRPr="000F6EFD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F4DD4" w:rsidRPr="00947780" w:rsidRDefault="005F4DD4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981</w:t>
            </w:r>
          </w:p>
        </w:tc>
      </w:tr>
      <w:tr w:rsidR="00974AA8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974AA8" w:rsidRPr="002076AD" w:rsidRDefault="00974AA8" w:rsidP="000F6EFD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культуры»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974AA8" w:rsidRPr="002076AD" w:rsidRDefault="00974AA8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</w:tr>
      <w:tr w:rsidR="00974AA8" w:rsidRPr="002076AD" w:rsidTr="005F4DD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974AA8" w:rsidRPr="007E35B9" w:rsidRDefault="00974AA8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spacing w:line="226" w:lineRule="auto"/>
              <w:jc w:val="center"/>
            </w:pPr>
            <w:r w:rsidRPr="005F4DD4">
              <w:rPr>
                <w:kern w:val="2"/>
              </w:rPr>
              <w:t>процен</w:t>
            </w:r>
            <w:r w:rsidRPr="005F4DD4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57,0</w:t>
            </w:r>
          </w:p>
        </w:tc>
      </w:tr>
      <w:tr w:rsidR="00974AA8" w:rsidRPr="002076AD" w:rsidTr="005F4DD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974AA8" w:rsidRPr="001E4DAB" w:rsidRDefault="00974AA8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spacing w:line="226" w:lineRule="auto"/>
              <w:jc w:val="center"/>
            </w:pPr>
            <w:r w:rsidRPr="005F4DD4">
              <w:rPr>
                <w:kern w:val="2"/>
              </w:rPr>
              <w:t>процен</w:t>
            </w:r>
            <w:r w:rsidRPr="005F4DD4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82,3</w:t>
            </w:r>
          </w:p>
        </w:tc>
      </w:tr>
      <w:tr w:rsidR="00974AA8" w:rsidRPr="002076AD" w:rsidTr="005F4DD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974AA8" w:rsidRPr="001E4DAB" w:rsidRDefault="00974AA8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spacing w:line="226" w:lineRule="auto"/>
              <w:jc w:val="center"/>
            </w:pPr>
            <w:r w:rsidRPr="005F4DD4">
              <w:rPr>
                <w:kern w:val="2"/>
              </w:rPr>
              <w:t>процен</w:t>
            </w:r>
            <w:r w:rsidRPr="005F4DD4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>
            <w:pPr>
              <w:rPr>
                <w:kern w:val="2"/>
              </w:rPr>
            </w:pPr>
            <w:r w:rsidRPr="005F4DD4"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4258B9">
            <w:pPr>
              <w:rPr>
                <w:kern w:val="2"/>
              </w:rPr>
            </w:pPr>
            <w:r w:rsidRPr="005F4DD4">
              <w:rPr>
                <w:kern w:val="2"/>
              </w:rPr>
              <w:t>85,5</w:t>
            </w:r>
          </w:p>
        </w:tc>
      </w:tr>
      <w:tr w:rsidR="00974AA8" w:rsidRPr="002076AD" w:rsidTr="005F4DD4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0F6EFD" w:rsidP="000F6EFD">
            <w:pPr>
              <w:ind w:left="-57" w:right="-57"/>
              <w:jc w:val="center"/>
            </w:pPr>
            <w:r>
              <w:rPr>
                <w:kern w:val="2"/>
                <w:lang w:val="en-US"/>
              </w:rPr>
              <w:t>2.5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r w:rsidRPr="002076AD">
              <w:rPr>
                <w:kern w:val="2"/>
              </w:rPr>
              <w:t xml:space="preserve">Показатель </w:t>
            </w:r>
            <w:r w:rsidR="000F6EFD" w:rsidRPr="005F4DD4">
              <w:rPr>
                <w:kern w:val="2"/>
              </w:rPr>
              <w:t>2</w:t>
            </w:r>
            <w:r w:rsidRPr="002076AD">
              <w:rPr>
                <w:kern w:val="2"/>
              </w:rPr>
              <w:t>.</w:t>
            </w:r>
            <w:r w:rsidR="000F6EFD" w:rsidRPr="005F4DD4">
              <w:rPr>
                <w:kern w:val="2"/>
              </w:rPr>
              <w:t>5</w:t>
            </w:r>
            <w:r>
              <w:rPr>
                <w:kern w:val="2"/>
              </w:rPr>
              <w:t>.</w:t>
            </w:r>
          </w:p>
          <w:p w:rsidR="00974AA8" w:rsidRPr="005A618D" w:rsidRDefault="00974AA8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534160">
            <w:pPr>
              <w:jc w:val="center"/>
            </w:pPr>
            <w:r w:rsidRPr="005F4DD4">
              <w:rPr>
                <w:kern w:val="2"/>
              </w:rPr>
              <w:t>процен</w:t>
            </w:r>
            <w:r w:rsidRPr="005F4DD4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45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55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65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85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74AA8" w:rsidRPr="005F4DD4" w:rsidRDefault="00974AA8" w:rsidP="00E3203A">
            <w:pPr>
              <w:jc w:val="center"/>
            </w:pPr>
            <w:r w:rsidRPr="005F4DD4">
              <w:rPr>
                <w:kern w:val="2"/>
              </w:rPr>
              <w:t>95</w:t>
            </w:r>
          </w:p>
        </w:tc>
      </w:tr>
    </w:tbl>
    <w:p w:rsidR="00974AA8" w:rsidRPr="00FD40F8" w:rsidRDefault="00974AA8" w:rsidP="000F6EFD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2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Default="00974AA8" w:rsidP="000F6EFD">
      <w:pPr>
        <w:autoSpaceDE w:val="0"/>
        <w:autoSpaceDN w:val="0"/>
        <w:adjustRightInd w:val="0"/>
        <w:ind w:left="7938"/>
        <w:jc w:val="right"/>
        <w:rPr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974AA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974AA8" w:rsidRPr="00FD40F8" w:rsidRDefault="00974AA8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«Развитие культуры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974AA8" w:rsidRPr="002076AD" w:rsidTr="001E410D">
        <w:tc>
          <w:tcPr>
            <w:tcW w:w="623" w:type="dxa"/>
            <w:gridSpan w:val="2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974AA8" w:rsidRPr="002076AD" w:rsidRDefault="00974AA8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974AA8" w:rsidRPr="002076AD" w:rsidRDefault="00974AA8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974AA8" w:rsidRPr="002076AD" w:rsidTr="001E410D">
        <w:tc>
          <w:tcPr>
            <w:tcW w:w="623" w:type="dxa"/>
            <w:gridSpan w:val="2"/>
            <w:vMerge/>
            <w:vAlign w:val="center"/>
          </w:tcPr>
          <w:p w:rsidR="00974AA8" w:rsidRPr="002076AD" w:rsidRDefault="00974AA8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</w:tr>
      <w:tr w:rsidR="00974AA8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974AA8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974AA8" w:rsidRPr="007578C8" w:rsidRDefault="00974AA8" w:rsidP="000F6EF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4C0FEA" w:rsidRDefault="00974AA8" w:rsidP="0004229B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="0004229B">
              <w:t xml:space="preserve"> </w:t>
            </w:r>
            <w:r w:rsidR="0004229B" w:rsidRPr="0004229B">
              <w:t xml:space="preserve">- </w:t>
            </w:r>
            <w:r w:rsidRPr="004C0FEA">
              <w:t xml:space="preserve">создание условий для реализации муниципальной 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</w:t>
            </w:r>
            <w:r>
              <w:t xml:space="preserve"> </w:t>
            </w:r>
            <w:r w:rsidR="0004229B">
              <w:t>»</w:t>
            </w:r>
            <w:r w:rsidR="0004229B" w:rsidRPr="0004229B">
              <w:t xml:space="preserve">, </w:t>
            </w:r>
            <w:r w:rsidR="0004229B">
              <w:t xml:space="preserve"> </w:t>
            </w:r>
            <w:r w:rsidR="0004229B" w:rsidRPr="0004229B">
              <w:t>обеспечение беспрепятственного доступа к объектам и услугам инвалидов и других маломобильных групп населения в МУК «Бессергеневский СДК»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04229B" w:rsidRDefault="00974AA8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974AA8" w:rsidRDefault="00974AA8" w:rsidP="005D2AB7">
            <w:pPr>
              <w:widowControl w:val="0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974AA8" w:rsidRPr="00760B9C" w:rsidRDefault="005D2AB7" w:rsidP="005D2AB7">
            <w:pPr>
              <w:widowControl w:val="0"/>
            </w:pPr>
            <w:r w:rsidRPr="005D2AB7">
              <w:rPr>
                <w:rFonts w:ascii="Times New Roman CYR" w:hAnsi="Times New Roman CYR" w:cs="Times New Roman CYR"/>
              </w:rPr>
              <w:t>Обеспечение деятельности (оказание услуг) муниципальных учреждений культуры Бессергеневского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r w:rsidR="00957E9E">
              <w:rPr>
                <w:rFonts w:ascii="Times New Roman" w:hAnsi="Times New Roman" w:cs="Times New Roman"/>
              </w:rPr>
              <w:t>Бессергеневский</w:t>
            </w:r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5D2AB7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Обеспечение надлежащего</w:t>
            </w:r>
            <w:r w:rsidR="005D2AB7" w:rsidRPr="001D1512">
              <w:rPr>
                <w:rFonts w:ascii="Times New Roman" w:hAnsi="Times New Roman" w:cs="Times New Roman"/>
              </w:rPr>
              <w:t>,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5D2AB7" w:rsidRPr="005D2AB7">
              <w:rPr>
                <w:rFonts w:ascii="Times New Roman" w:hAnsi="Times New Roman" w:cs="Times New Roman"/>
              </w:rPr>
              <w:t>качественного предоставления муниципальных услуг</w:t>
            </w:r>
            <w:r w:rsidRPr="002076AD">
              <w:rPr>
                <w:rFonts w:ascii="Times New Roman" w:hAnsi="Times New Roman" w:cs="Times New Roman"/>
              </w:rPr>
              <w:t xml:space="preserve"> на территории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  <w:r w:rsidR="001D1512" w:rsidRPr="001D1512">
              <w:rPr>
                <w:rFonts w:ascii="Times New Roman" w:hAnsi="Times New Roman" w:cs="Times New Roman"/>
              </w:rPr>
              <w:t xml:space="preserve">; </w:t>
            </w:r>
            <w:r w:rsidR="001D1512">
              <w:t xml:space="preserve"> </w:t>
            </w:r>
            <w:r w:rsidR="001D1512" w:rsidRPr="001D1512">
              <w:rPr>
                <w:rFonts w:ascii="Times New Roman" w:hAnsi="Times New Roman" w:cs="Times New Roman"/>
              </w:rPr>
              <w:t xml:space="preserve">создание условий для удовлетворения потребностей населения в культурно - досуговой деятельности, расширение возможностей для духовного </w:t>
            </w:r>
            <w:r w:rsidR="001D1512" w:rsidRPr="001D1512">
              <w:rPr>
                <w:rFonts w:ascii="Times New Roman" w:hAnsi="Times New Roman" w:cs="Times New Roman"/>
              </w:rPr>
              <w:lastRenderedPageBreak/>
              <w:t>развития;</w:t>
            </w:r>
          </w:p>
        </w:tc>
        <w:tc>
          <w:tcPr>
            <w:tcW w:w="2410" w:type="dxa"/>
          </w:tcPr>
          <w:p w:rsidR="00974AA8" w:rsidRPr="002076AD" w:rsidRDefault="001D1512" w:rsidP="000F6EFD">
            <w:pPr>
              <w:pStyle w:val="ConsPlusCell"/>
              <w:rPr>
                <w:rFonts w:ascii="Times New Roman" w:hAnsi="Times New Roman" w:cs="Times New Roman"/>
              </w:rPr>
            </w:pPr>
            <w:r w:rsidRPr="001D1512">
              <w:rPr>
                <w:rFonts w:ascii="Times New Roman" w:hAnsi="Times New Roman" w:cs="Times New Roman"/>
              </w:rPr>
              <w:lastRenderedPageBreak/>
              <w:t xml:space="preserve">Неудовлетворение потребностей населения в культурно - досуговой деятельности  </w:t>
            </w:r>
            <w:r w:rsidR="00974AA8" w:rsidRPr="002076AD">
              <w:rPr>
                <w:rFonts w:ascii="Times New Roman" w:hAnsi="Times New Roman" w:cs="Times New Roman"/>
              </w:rPr>
              <w:t xml:space="preserve">на территории </w:t>
            </w:r>
            <w:r w:rsidR="000F6EFD" w:rsidRPr="000F6EFD">
              <w:rPr>
                <w:rFonts w:ascii="Times New Roman" w:hAnsi="Times New Roman" w:cs="Times New Roman"/>
              </w:rPr>
              <w:t>Бессергеневског</w:t>
            </w:r>
            <w:r w:rsidR="00974AA8">
              <w:rPr>
                <w:rFonts w:ascii="Times New Roman" w:hAnsi="Times New Roman" w:cs="Times New Roman"/>
              </w:rPr>
              <w:t>о</w:t>
            </w:r>
            <w:r w:rsidR="00974AA8"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r w:rsidR="00957E9E">
              <w:rPr>
                <w:rFonts w:ascii="Times New Roman" w:hAnsi="Times New Roman" w:cs="Times New Roman"/>
              </w:rPr>
              <w:t>Бессергеневский</w:t>
            </w:r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61C76" w:rsidRDefault="00974AA8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974AA8" w:rsidRPr="00761C76" w:rsidRDefault="00974AA8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974AA8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r w:rsidR="00957E9E">
              <w:t>Бессергеневский</w:t>
            </w:r>
            <w:r w:rsidRPr="00C76CC3">
              <w:t xml:space="preserve"> сельский дом культуры»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r w:rsidR="00957E9E">
              <w:rPr>
                <w:rFonts w:ascii="Times New Roman" w:hAnsi="Times New Roman" w:cs="Times New Roman"/>
              </w:rPr>
              <w:t>Бессергеневский</w:t>
            </w:r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04229B" w:rsidRDefault="0004229B" w:rsidP="00EC2A53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729" w:type="dxa"/>
            <w:gridSpan w:val="2"/>
          </w:tcPr>
          <w:p w:rsidR="00974AA8" w:rsidRPr="0004229B" w:rsidRDefault="00974AA8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 w:rsidR="0004229B" w:rsidRPr="0004229B">
              <w:t>4.</w:t>
            </w:r>
          </w:p>
          <w:p w:rsidR="00974AA8" w:rsidRPr="002E393E" w:rsidRDefault="0004229B" w:rsidP="00760B9C">
            <w:pPr>
              <w:widowControl w:val="0"/>
            </w:pPr>
            <w:r w:rsidRPr="0004229B">
              <w:rPr>
                <w:rFonts w:ascii="Times New Roman CYR" w:hAnsi="Times New Roman CYR" w:cs="Times New Roman CYR"/>
              </w:rPr>
              <w:t>Мероприятия по адаптации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2976" w:type="dxa"/>
          </w:tcPr>
          <w:p w:rsidR="00974AA8" w:rsidRPr="002076AD" w:rsidRDefault="00974AA8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r w:rsidR="00957E9E">
              <w:rPr>
                <w:rFonts w:ascii="Times New Roman" w:hAnsi="Times New Roman" w:cs="Times New Roman"/>
              </w:rPr>
              <w:t>Бессергеневский</w:t>
            </w:r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578C8" w:rsidRDefault="00974AA8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974AA8" w:rsidRPr="002076AD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74AA8" w:rsidRPr="007578C8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974AA8" w:rsidRPr="0004229B" w:rsidRDefault="0004229B" w:rsidP="00EC2A5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.</w:t>
            </w:r>
            <w:r>
              <w:rPr>
                <w:lang w:val="en-US"/>
              </w:rPr>
              <w:t>5</w:t>
            </w:r>
          </w:p>
        </w:tc>
      </w:tr>
    </w:tbl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Pr="00F65582" w:rsidRDefault="00974AA8">
      <w:pPr>
        <w:rPr>
          <w:sz w:val="2"/>
          <w:szCs w:val="2"/>
        </w:rPr>
      </w:pPr>
    </w:p>
    <w:p w:rsidR="00974AA8" w:rsidRPr="00FD40F8" w:rsidRDefault="00974AA8" w:rsidP="0004229B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974AA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4229B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04229B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EE2DD0" w:rsidTr="00D1764D">
        <w:tc>
          <w:tcPr>
            <w:tcW w:w="2728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974AA8" w:rsidRPr="00EE2DD0" w:rsidTr="002205F8">
        <w:tc>
          <w:tcPr>
            <w:tcW w:w="2728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974AA8" w:rsidRPr="002076AD" w:rsidRDefault="00974AA8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04229B" w:rsidRPr="00EE2DD0" w:rsidTr="002205F8">
        <w:tc>
          <w:tcPr>
            <w:tcW w:w="2728" w:type="dxa"/>
          </w:tcPr>
          <w:p w:rsidR="0004229B" w:rsidRPr="002076AD" w:rsidRDefault="0004229B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04229B" w:rsidRPr="002076AD" w:rsidRDefault="0004229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04229B" w:rsidRPr="002076AD" w:rsidRDefault="0004229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04229B" w:rsidRPr="002076AD" w:rsidRDefault="0004229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04229B" w:rsidRPr="002076AD" w:rsidRDefault="0004229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04229B" w:rsidRPr="002076AD" w:rsidRDefault="0004229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04229B" w:rsidRPr="0004229B" w:rsidRDefault="0004229B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63296,8</w:t>
            </w:r>
          </w:p>
        </w:tc>
        <w:tc>
          <w:tcPr>
            <w:tcW w:w="778" w:type="dxa"/>
          </w:tcPr>
          <w:p w:rsidR="0004229B" w:rsidRPr="0004229B" w:rsidRDefault="0004229B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5193,3</w:t>
            </w:r>
          </w:p>
        </w:tc>
        <w:tc>
          <w:tcPr>
            <w:tcW w:w="708" w:type="dxa"/>
          </w:tcPr>
          <w:p w:rsidR="0004229B" w:rsidRPr="0004229B" w:rsidRDefault="0004229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5372,5</w:t>
            </w:r>
          </w:p>
        </w:tc>
        <w:tc>
          <w:tcPr>
            <w:tcW w:w="641" w:type="dxa"/>
          </w:tcPr>
          <w:p w:rsidR="0004229B" w:rsidRPr="0004229B" w:rsidRDefault="0004229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04229B" w:rsidRDefault="0004229B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04229B" w:rsidRDefault="0004229B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04229B" w:rsidRDefault="0004229B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04229B" w:rsidRDefault="0004229B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04229B" w:rsidRDefault="0004229B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04229B" w:rsidRDefault="0004229B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04229B" w:rsidRDefault="0004229B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04229B" w:rsidRDefault="0004229B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04229B" w:rsidRDefault="0004229B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</w:tr>
      <w:tr w:rsidR="005D2AB7" w:rsidRPr="00EE2DD0" w:rsidTr="002205F8">
        <w:tc>
          <w:tcPr>
            <w:tcW w:w="2728" w:type="dxa"/>
            <w:vMerge w:val="restart"/>
          </w:tcPr>
          <w:p w:rsidR="005D2AB7" w:rsidRPr="002076AD" w:rsidRDefault="005D2AB7" w:rsidP="0004229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</w:t>
            </w:r>
          </w:p>
        </w:tc>
        <w:tc>
          <w:tcPr>
            <w:tcW w:w="1491" w:type="dxa"/>
          </w:tcPr>
          <w:p w:rsidR="005D2AB7" w:rsidRPr="002076AD" w:rsidRDefault="005D2AB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5D2AB7" w:rsidRPr="002076AD" w:rsidRDefault="005D2AB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5D2AB7" w:rsidRPr="002076AD" w:rsidRDefault="005D2AB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5D2AB7" w:rsidRPr="002076AD" w:rsidRDefault="005D2AB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5D2AB7" w:rsidRPr="002076AD" w:rsidRDefault="005D2AB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63296,8</w:t>
            </w:r>
          </w:p>
        </w:tc>
        <w:tc>
          <w:tcPr>
            <w:tcW w:w="778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5193,3</w:t>
            </w:r>
          </w:p>
        </w:tc>
        <w:tc>
          <w:tcPr>
            <w:tcW w:w="708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5372,5</w:t>
            </w:r>
          </w:p>
        </w:tc>
        <w:tc>
          <w:tcPr>
            <w:tcW w:w="641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</w:tr>
      <w:tr w:rsidR="005D2AB7" w:rsidRPr="00EE2DD0" w:rsidTr="002205F8">
        <w:tc>
          <w:tcPr>
            <w:tcW w:w="2728" w:type="dxa"/>
            <w:vMerge/>
          </w:tcPr>
          <w:p w:rsidR="005D2AB7" w:rsidRPr="002076AD" w:rsidRDefault="005D2AB7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5D2AB7" w:rsidRPr="007578C8" w:rsidRDefault="005D2AB7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5D2AB7" w:rsidRPr="002076AD" w:rsidRDefault="005D2AB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5D2AB7" w:rsidRPr="002076AD" w:rsidRDefault="005D2AB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5D2AB7" w:rsidRPr="002076AD" w:rsidRDefault="005D2AB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5D2AB7" w:rsidRPr="002076AD" w:rsidRDefault="005D2AB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63296,8</w:t>
            </w:r>
          </w:p>
        </w:tc>
        <w:tc>
          <w:tcPr>
            <w:tcW w:w="778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5193,3</w:t>
            </w:r>
          </w:p>
        </w:tc>
        <w:tc>
          <w:tcPr>
            <w:tcW w:w="708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5372,5</w:t>
            </w:r>
          </w:p>
        </w:tc>
        <w:tc>
          <w:tcPr>
            <w:tcW w:w="641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</w:tr>
      <w:tr w:rsidR="005D2AB7" w:rsidRPr="00EE2DD0" w:rsidTr="002205F8">
        <w:tc>
          <w:tcPr>
            <w:tcW w:w="2728" w:type="dxa"/>
          </w:tcPr>
          <w:p w:rsidR="005D2AB7" w:rsidRDefault="005D2AB7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5D2AB7" w:rsidRPr="00760B9C" w:rsidRDefault="001D1512" w:rsidP="008C25DB">
            <w:pPr>
              <w:widowControl w:val="0"/>
              <w:jc w:val="both"/>
            </w:pPr>
            <w:r w:rsidRPr="001D1512">
              <w:rPr>
                <w:rFonts w:ascii="Times New Roman CYR" w:hAnsi="Times New Roman CYR" w:cs="Times New Roman CYR"/>
              </w:rPr>
              <w:t>О</w:t>
            </w:r>
            <w:r w:rsidR="005D2AB7" w:rsidRPr="005D2AB7">
              <w:rPr>
                <w:rFonts w:ascii="Times New Roman CYR" w:hAnsi="Times New Roman CYR" w:cs="Times New Roman CYR"/>
              </w:rPr>
              <w:t xml:space="preserve">беспечение деятельности (оказание услуг) муниципальных учреждений </w:t>
            </w:r>
            <w:r w:rsidR="005D2AB7" w:rsidRPr="005D2AB7">
              <w:rPr>
                <w:rFonts w:ascii="Times New Roman CYR" w:hAnsi="Times New Roman CYR" w:cs="Times New Roman CYR"/>
              </w:rPr>
              <w:lastRenderedPageBreak/>
              <w:t>культуры Бессергеневского сельского поселения</w:t>
            </w:r>
          </w:p>
        </w:tc>
        <w:tc>
          <w:tcPr>
            <w:tcW w:w="1491" w:type="dxa"/>
          </w:tcPr>
          <w:p w:rsidR="005D2AB7" w:rsidRPr="007578C8" w:rsidRDefault="005D2AB7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МУК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5D2AB7" w:rsidRPr="002076AD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5D2AB7" w:rsidRPr="002076AD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5D2AB7" w:rsidRPr="005D2AB7" w:rsidRDefault="005D2AB7" w:rsidP="005D2A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8</w:t>
            </w:r>
            <w:r w:rsidRPr="006B1592">
              <w:rPr>
                <w:rFonts w:ascii="Times New Roman" w:hAnsi="Times New Roman" w:cs="Times New Roman"/>
                <w:kern w:val="2"/>
              </w:rPr>
              <w:t>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00590</w:t>
            </w:r>
          </w:p>
        </w:tc>
        <w:tc>
          <w:tcPr>
            <w:tcW w:w="850" w:type="dxa"/>
          </w:tcPr>
          <w:p w:rsidR="005D2AB7" w:rsidRPr="002076AD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63296,8</w:t>
            </w:r>
          </w:p>
        </w:tc>
        <w:tc>
          <w:tcPr>
            <w:tcW w:w="778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5193,3</w:t>
            </w:r>
          </w:p>
        </w:tc>
        <w:tc>
          <w:tcPr>
            <w:tcW w:w="708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5372,5</w:t>
            </w:r>
          </w:p>
        </w:tc>
        <w:tc>
          <w:tcPr>
            <w:tcW w:w="641" w:type="dxa"/>
          </w:tcPr>
          <w:p w:rsidR="005D2AB7" w:rsidRPr="0004229B" w:rsidRDefault="005D2AB7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5D2AB7" w:rsidRDefault="005D2AB7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6B1592" w:rsidRDefault="001D1512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5D2AB7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5D2AB7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r w:rsidR="00957E9E">
              <w:t>Бессергеневский</w:t>
            </w:r>
            <w:r w:rsidRPr="00C76CC3">
              <w:t xml:space="preserve"> сельский дом культуры»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="0004229B" w:rsidRPr="005F4DD4">
              <w:t>1</w:t>
            </w:r>
            <w:r w:rsidRPr="002076AD">
              <w:t>.</w:t>
            </w:r>
            <w:r w:rsidR="0004229B" w:rsidRPr="005F4DD4">
              <w:t>4</w:t>
            </w:r>
            <w:r w:rsidRPr="002076AD">
              <w:t>.</w:t>
            </w:r>
          </w:p>
          <w:p w:rsidR="00974AA8" w:rsidRPr="002E393E" w:rsidRDefault="00974AA8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974AA8" w:rsidRPr="007578C8" w:rsidRDefault="00974AA8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6B1592" w:rsidRDefault="00974AA8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1D1512">
              <w:rPr>
                <w:rFonts w:ascii="Times New Roman" w:hAnsi="Times New Roman" w:cs="Times New Roman"/>
                <w:kern w:val="2"/>
                <w:lang w:val="en-US"/>
              </w:rPr>
              <w:t>81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974AA8" w:rsidRPr="006B1592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74AA8" w:rsidRPr="001D1512" w:rsidRDefault="001D151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1D1512" w:rsidRDefault="001D151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974AA8" w:rsidRPr="00580ED9" w:rsidRDefault="00974AA8">
      <w:pPr>
        <w:rPr>
          <w:sz w:val="2"/>
          <w:szCs w:val="2"/>
        </w:rPr>
      </w:pP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РзПр – раздел, подраздел;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974AA8" w:rsidRPr="00FD40F8" w:rsidRDefault="00974AA8" w:rsidP="005F4DD4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974AA8" w:rsidRDefault="00974AA8" w:rsidP="005F4DD4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5F4DD4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5F4DD4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0422A8" w:rsidRDefault="00974AA8" w:rsidP="005F4DD4">
      <w:pPr>
        <w:autoSpaceDE w:val="0"/>
        <w:autoSpaceDN w:val="0"/>
        <w:adjustRightInd w:val="0"/>
        <w:spacing w:line="252" w:lineRule="auto"/>
        <w:jc w:val="right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0422A8" w:rsidTr="002C7AAA">
        <w:trPr>
          <w:jc w:val="center"/>
        </w:trPr>
        <w:tc>
          <w:tcPr>
            <w:tcW w:w="427" w:type="dxa"/>
            <w:vMerge w:val="restart"/>
          </w:tcPr>
          <w:p w:rsidR="00974AA8" w:rsidRPr="002076AD" w:rsidRDefault="00974AA8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1D1512" w:rsidRPr="00CE7071" w:rsidTr="002C7AAA">
        <w:trPr>
          <w:jc w:val="center"/>
        </w:trPr>
        <w:tc>
          <w:tcPr>
            <w:tcW w:w="427" w:type="dxa"/>
            <w:vMerge w:val="restart"/>
          </w:tcPr>
          <w:p w:rsidR="001D1512" w:rsidRPr="002076AD" w:rsidRDefault="001D151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1D1512" w:rsidRPr="002076AD" w:rsidRDefault="001D151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1D1512" w:rsidRPr="002076AD" w:rsidRDefault="001D151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63296,8</w:t>
            </w:r>
          </w:p>
        </w:tc>
        <w:tc>
          <w:tcPr>
            <w:tcW w:w="992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5193,3</w:t>
            </w:r>
          </w:p>
        </w:tc>
        <w:tc>
          <w:tcPr>
            <w:tcW w:w="567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5372,5</w:t>
            </w:r>
          </w:p>
        </w:tc>
        <w:tc>
          <w:tcPr>
            <w:tcW w:w="514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974AA8" w:rsidRPr="001D1512" w:rsidRDefault="001D151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1D1512" w:rsidRDefault="001D151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893245" w:rsidRDefault="00974AA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D1512" w:rsidRPr="00CE7071" w:rsidTr="002C7AAA">
        <w:trPr>
          <w:jc w:val="center"/>
        </w:trPr>
        <w:tc>
          <w:tcPr>
            <w:tcW w:w="427" w:type="dxa"/>
            <w:vMerge/>
          </w:tcPr>
          <w:p w:rsidR="001D1512" w:rsidRPr="002076AD" w:rsidRDefault="001D1512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1D1512" w:rsidRPr="002076AD" w:rsidRDefault="001D1512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1D1512" w:rsidRPr="002076AD" w:rsidRDefault="001D151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63296,8</w:t>
            </w:r>
          </w:p>
        </w:tc>
        <w:tc>
          <w:tcPr>
            <w:tcW w:w="992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5193,3</w:t>
            </w:r>
          </w:p>
        </w:tc>
        <w:tc>
          <w:tcPr>
            <w:tcW w:w="567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5372,5</w:t>
            </w:r>
          </w:p>
        </w:tc>
        <w:tc>
          <w:tcPr>
            <w:tcW w:w="514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D1512" w:rsidRPr="00CE7071" w:rsidTr="002C7AAA">
        <w:trPr>
          <w:jc w:val="center"/>
        </w:trPr>
        <w:tc>
          <w:tcPr>
            <w:tcW w:w="427" w:type="dxa"/>
            <w:vMerge w:val="restart"/>
          </w:tcPr>
          <w:p w:rsidR="001D1512" w:rsidRPr="002076AD" w:rsidRDefault="001D151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1D1512" w:rsidRPr="002076AD" w:rsidRDefault="001D151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1D1512" w:rsidRPr="002076AD" w:rsidRDefault="001D151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63296,8</w:t>
            </w:r>
          </w:p>
        </w:tc>
        <w:tc>
          <w:tcPr>
            <w:tcW w:w="992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5193,3</w:t>
            </w:r>
          </w:p>
        </w:tc>
        <w:tc>
          <w:tcPr>
            <w:tcW w:w="567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5372,5</w:t>
            </w:r>
          </w:p>
        </w:tc>
        <w:tc>
          <w:tcPr>
            <w:tcW w:w="514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893245" w:rsidRDefault="00974AA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D1512" w:rsidRPr="00CE7071" w:rsidTr="002C7AAA">
        <w:trPr>
          <w:jc w:val="center"/>
        </w:trPr>
        <w:tc>
          <w:tcPr>
            <w:tcW w:w="427" w:type="dxa"/>
            <w:vMerge/>
          </w:tcPr>
          <w:p w:rsidR="001D1512" w:rsidRPr="002076AD" w:rsidRDefault="001D1512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1D1512" w:rsidRPr="002076AD" w:rsidRDefault="001D1512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1D1512" w:rsidRPr="002076AD" w:rsidRDefault="001D151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63296,8</w:t>
            </w:r>
          </w:p>
        </w:tc>
        <w:tc>
          <w:tcPr>
            <w:tcW w:w="992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5193,3</w:t>
            </w:r>
          </w:p>
        </w:tc>
        <w:tc>
          <w:tcPr>
            <w:tcW w:w="567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5372,5</w:t>
            </w:r>
          </w:p>
        </w:tc>
        <w:tc>
          <w:tcPr>
            <w:tcW w:w="514" w:type="dxa"/>
          </w:tcPr>
          <w:p w:rsidR="001D1512" w:rsidRPr="0004229B" w:rsidRDefault="001D1512" w:rsidP="005A1F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  <w:tc>
          <w:tcPr>
            <w:tcW w:w="567" w:type="dxa"/>
          </w:tcPr>
          <w:p w:rsidR="001D1512" w:rsidRDefault="001D1512" w:rsidP="005A1F0D">
            <w:r w:rsidRPr="00090A7F">
              <w:rPr>
                <w:kern w:val="2"/>
                <w:sz w:val="18"/>
                <w:szCs w:val="18"/>
                <w:lang w:val="en-US"/>
              </w:rPr>
              <w:t>5273,1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974AA8" w:rsidRPr="00565D68" w:rsidRDefault="00974AA8">
      <w:pPr>
        <w:rPr>
          <w:sz w:val="2"/>
          <w:szCs w:val="2"/>
        </w:rPr>
      </w:pPr>
    </w:p>
    <w:p w:rsidR="00974AA8" w:rsidRPr="00FD40F8" w:rsidRDefault="00974AA8" w:rsidP="001D1512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974AA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1D1512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974AA8" w:rsidRPr="00FD40F8" w:rsidRDefault="00974AA8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974AA8" w:rsidRPr="002D4F24" w:rsidRDefault="00974AA8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974AA8" w:rsidRPr="00452A84" w:rsidTr="00985C72">
        <w:trPr>
          <w:tblHeader/>
        </w:trPr>
        <w:tc>
          <w:tcPr>
            <w:tcW w:w="655" w:type="dxa"/>
            <w:vMerge w:val="restart"/>
          </w:tcPr>
          <w:p w:rsidR="00974AA8" w:rsidRPr="00452A84" w:rsidRDefault="00974AA8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инвестиционногопроекта</w:t>
            </w:r>
          </w:p>
        </w:tc>
        <w:tc>
          <w:tcPr>
            <w:tcW w:w="1599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974AA8" w:rsidRPr="00985C72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974AA8" w:rsidRPr="00452A84" w:rsidTr="00B91086">
        <w:trPr>
          <w:tblHeader/>
        </w:trPr>
        <w:tc>
          <w:tcPr>
            <w:tcW w:w="15265" w:type="dxa"/>
            <w:gridSpan w:val="17"/>
          </w:tcPr>
          <w:p w:rsidR="00974AA8" w:rsidRPr="00452A84" w:rsidRDefault="00974AA8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 xml:space="preserve">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5F4DD4" w:rsidRPr="00452A84" w:rsidTr="003E2515">
        <w:trPr>
          <w:tblHeader/>
        </w:trPr>
        <w:tc>
          <w:tcPr>
            <w:tcW w:w="655" w:type="dxa"/>
            <w:vMerge w:val="restart"/>
          </w:tcPr>
          <w:p w:rsidR="005F4DD4" w:rsidRPr="00452A84" w:rsidRDefault="005F4DD4" w:rsidP="00B91086">
            <w:pPr>
              <w:spacing w:line="223" w:lineRule="auto"/>
              <w:jc w:val="center"/>
            </w:pPr>
            <w:bookmarkStart w:id="0" w:name="_GoBack" w:colFirst="4" w:colLast="4"/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5F4DD4" w:rsidRPr="00452A84" w:rsidRDefault="005F4DD4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F4DD4" w:rsidRPr="00222529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F4DD4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F4DD4" w:rsidRPr="00222529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F4DD4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F4DD4" w:rsidRPr="002D4F24" w:rsidRDefault="005F4DD4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F4DD4" w:rsidRPr="00222529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5F4DD4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5F4DD4" w:rsidRPr="005A1F0D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bookmarkEnd w:id="0"/>
      <w:tr w:rsidR="005F4DD4" w:rsidRPr="00452A84" w:rsidTr="003E2515">
        <w:trPr>
          <w:tblHeader/>
        </w:trPr>
        <w:tc>
          <w:tcPr>
            <w:tcW w:w="655" w:type="dxa"/>
            <w:vMerge w:val="restart"/>
          </w:tcPr>
          <w:p w:rsidR="005F4DD4" w:rsidRPr="005A1F0D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lang w:val="en-US"/>
              </w:rPr>
            </w:pPr>
            <w:r>
              <w:rPr>
                <w:kern w:val="2"/>
                <w:lang w:val="en-US"/>
              </w:rPr>
              <w:t>2</w:t>
            </w:r>
          </w:p>
        </w:tc>
        <w:tc>
          <w:tcPr>
            <w:tcW w:w="2495" w:type="dxa"/>
            <w:vMerge w:val="restart"/>
          </w:tcPr>
          <w:p w:rsidR="005F4DD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  <w:r w:rsidRPr="005A1F0D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  <w:p w:rsidR="005F4DD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5F4DD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5F4DD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5F4DD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 CYR" w:hAnsi="Times New Roman CYR" w:cs="Times New Roman CYR"/>
              </w:rPr>
            </w:pPr>
          </w:p>
          <w:p w:rsidR="005F4DD4" w:rsidRPr="005A1F0D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F4DD4" w:rsidRPr="00452A84" w:rsidRDefault="005F4DD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F4DD4" w:rsidRPr="00222529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5F4DD4" w:rsidRPr="00452A84" w:rsidTr="003E2515">
        <w:trPr>
          <w:tblHeader/>
        </w:trPr>
        <w:tc>
          <w:tcPr>
            <w:tcW w:w="655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F4DD4" w:rsidRPr="005A1F0D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F4DD4" w:rsidRPr="00452A84" w:rsidRDefault="005F4DD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F4DD4" w:rsidRPr="00222529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5F4DD4" w:rsidRPr="00452A84" w:rsidTr="003E2515">
        <w:trPr>
          <w:tblHeader/>
        </w:trPr>
        <w:tc>
          <w:tcPr>
            <w:tcW w:w="655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F4DD4" w:rsidRPr="005A1F0D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F4DD4" w:rsidRPr="00452A84" w:rsidRDefault="005F4DD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F4DD4" w:rsidRPr="00222529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5F4DD4" w:rsidRPr="00452A84" w:rsidTr="003E2515">
        <w:trPr>
          <w:tblHeader/>
        </w:trPr>
        <w:tc>
          <w:tcPr>
            <w:tcW w:w="655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F4DD4" w:rsidRPr="005A1F0D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F4DD4" w:rsidRPr="00452A84" w:rsidRDefault="005F4DD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5F4DD4" w:rsidRPr="005A1F0D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5F4DD4" w:rsidRPr="00452A84" w:rsidTr="003E2515">
        <w:trPr>
          <w:tblHeader/>
        </w:trPr>
        <w:tc>
          <w:tcPr>
            <w:tcW w:w="655" w:type="dxa"/>
            <w:vMerge w:val="restart"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  <w:lang w:val="en-US"/>
              </w:rPr>
              <w:lastRenderedPageBreak/>
              <w:t>2</w:t>
            </w:r>
            <w:r>
              <w:rPr>
                <w:kern w:val="2"/>
              </w:rPr>
              <w:t>.1</w:t>
            </w:r>
          </w:p>
        </w:tc>
        <w:tc>
          <w:tcPr>
            <w:tcW w:w="2495" w:type="dxa"/>
            <w:vMerge w:val="restart"/>
          </w:tcPr>
          <w:p w:rsidR="005F4DD4" w:rsidRPr="005A1F0D" w:rsidRDefault="005F4DD4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  <w:r w:rsidRPr="00AB08A0">
              <w:rPr>
                <w:rFonts w:eastAsia="Calibri"/>
                <w:kern w:val="2"/>
                <w:lang w:eastAsia="en-US"/>
              </w:rPr>
              <w:t>Создание архитектурной доступности МГН в рамках реализации государственной программы «Доступная среда» (в т.ч. устройство канализации) в СДК ст. Бессергеневская по адресу: Ростовская область, Октябрьский район, ст. Бессергеневская, ул. Кооперативная, д. 29</w:t>
            </w:r>
          </w:p>
        </w:tc>
        <w:tc>
          <w:tcPr>
            <w:tcW w:w="1599" w:type="dxa"/>
            <w:vMerge w:val="restart"/>
          </w:tcPr>
          <w:p w:rsidR="005F4DD4" w:rsidRPr="00452A84" w:rsidRDefault="005F4DD4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222529">
              <w:rPr>
                <w:kern w:val="2"/>
              </w:rPr>
              <w:t>№ 4-6-1-0106-16 от 02.03.2016</w:t>
            </w:r>
          </w:p>
        </w:tc>
        <w:tc>
          <w:tcPr>
            <w:tcW w:w="1755" w:type="dxa"/>
          </w:tcPr>
          <w:p w:rsidR="005F4DD4" w:rsidRPr="00452A84" w:rsidRDefault="005F4DD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5F4DD4" w:rsidRPr="00222529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5F4DD4" w:rsidRPr="00452A84" w:rsidTr="003E2515">
        <w:trPr>
          <w:tblHeader/>
        </w:trPr>
        <w:tc>
          <w:tcPr>
            <w:tcW w:w="655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F4DD4" w:rsidRPr="005A1F0D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F4DD4" w:rsidRPr="00452A84" w:rsidRDefault="005F4DD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5F4DD4" w:rsidRPr="00222529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5F4DD4" w:rsidRPr="00452A84" w:rsidTr="003E2515">
        <w:trPr>
          <w:tblHeader/>
        </w:trPr>
        <w:tc>
          <w:tcPr>
            <w:tcW w:w="655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F4DD4" w:rsidRPr="005A1F0D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F4DD4" w:rsidRPr="00452A84" w:rsidRDefault="005F4DD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5F4DD4" w:rsidRPr="00222529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5F4DD4" w:rsidRPr="00452A84" w:rsidTr="003E2515">
        <w:trPr>
          <w:tblHeader/>
        </w:trPr>
        <w:tc>
          <w:tcPr>
            <w:tcW w:w="655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5F4DD4" w:rsidRPr="005A1F0D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5F4DD4" w:rsidRPr="00452A84" w:rsidRDefault="005F4DD4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5F4DD4" w:rsidRPr="00452A84" w:rsidRDefault="005F4DD4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5F4DD4" w:rsidRPr="005A1F0D" w:rsidRDefault="005F4DD4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5F4DD4" w:rsidRPr="00452A84" w:rsidRDefault="005F4DD4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5F4DD4" w:rsidRPr="00452A84" w:rsidRDefault="005F4DD4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</w:tbl>
    <w:p w:rsidR="00974AA8" w:rsidRPr="00985C72" w:rsidRDefault="00974AA8" w:rsidP="00E21426">
      <w:pPr>
        <w:spacing w:line="223" w:lineRule="auto"/>
        <w:rPr>
          <w:sz w:val="2"/>
          <w:szCs w:val="2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974AA8" w:rsidRPr="008B211C" w:rsidRDefault="00974AA8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974AA8" w:rsidRPr="008B211C" w:rsidSect="005F4DD4">
          <w:pgSz w:w="16840" w:h="11907" w:orient="landscape"/>
          <w:pgMar w:top="1304" w:right="709" w:bottom="284" w:left="1134" w:header="720" w:footer="720" w:gutter="0"/>
          <w:cols w:space="720"/>
        </w:sectPr>
      </w:pPr>
      <w:r>
        <w:rPr>
          <w:kern w:val="2"/>
          <w:sz w:val="28"/>
          <w:szCs w:val="28"/>
        </w:rPr>
        <w:t xml:space="preserve">по правовой и кадровой работе                                    </w:t>
      </w:r>
      <w:r w:rsidR="008B211C">
        <w:rPr>
          <w:kern w:val="2"/>
          <w:sz w:val="28"/>
          <w:szCs w:val="28"/>
        </w:rPr>
        <w:t xml:space="preserve">                               </w:t>
      </w:r>
      <w:r>
        <w:rPr>
          <w:kern w:val="2"/>
          <w:sz w:val="28"/>
          <w:szCs w:val="28"/>
        </w:rPr>
        <w:t xml:space="preserve">  </w:t>
      </w:r>
      <w:r w:rsidR="008B211C" w:rsidRPr="008B211C">
        <w:rPr>
          <w:kern w:val="2"/>
          <w:sz w:val="28"/>
          <w:szCs w:val="28"/>
        </w:rPr>
        <w:t>М.А. Ярыш</w:t>
      </w:r>
    </w:p>
    <w:p w:rsidR="00974AA8" w:rsidRPr="00FD40F8" w:rsidRDefault="00974AA8" w:rsidP="00CB7B08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 xml:space="preserve">Приложение № </w:t>
      </w:r>
      <w:r>
        <w:rPr>
          <w:kern w:val="2"/>
          <w:sz w:val="28"/>
          <w:szCs w:val="28"/>
        </w:rPr>
        <w:t>2</w:t>
      </w:r>
    </w:p>
    <w:p w:rsidR="00974AA8" w:rsidRPr="00FD40F8" w:rsidRDefault="00974AA8" w:rsidP="00CB7B08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974AA8" w:rsidRPr="00CD715E" w:rsidRDefault="00957E9E" w:rsidP="00CB7B08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974AA8">
        <w:rPr>
          <w:kern w:val="2"/>
          <w:sz w:val="28"/>
          <w:szCs w:val="28"/>
        </w:rPr>
        <w:t xml:space="preserve"> сельского</w:t>
      </w:r>
      <w:r w:rsidR="00974AA8" w:rsidRPr="00CD715E">
        <w:rPr>
          <w:kern w:val="2"/>
          <w:sz w:val="28"/>
          <w:szCs w:val="28"/>
        </w:rPr>
        <w:t xml:space="preserve"> поселения </w:t>
      </w:r>
    </w:p>
    <w:p w:rsidR="00974AA8" w:rsidRPr="00FD40F8" w:rsidRDefault="00974AA8" w:rsidP="00CB7B08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07.11.2018</w:t>
      </w:r>
      <w:r w:rsidRPr="00FD40F8">
        <w:rPr>
          <w:sz w:val="28"/>
        </w:rPr>
        <w:t xml:space="preserve"> № </w:t>
      </w:r>
      <w:r>
        <w:rPr>
          <w:sz w:val="28"/>
        </w:rPr>
        <w:t>99</w:t>
      </w:r>
    </w:p>
    <w:p w:rsidR="00974AA8" w:rsidRDefault="00974AA8" w:rsidP="00A6414F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A6414F" w:rsidRDefault="00974AA8" w:rsidP="00A47D6B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974AA8" w:rsidRDefault="00974AA8" w:rsidP="00A47D6B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 xml:space="preserve">Администрации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974AA8" w:rsidRPr="001E3AC2" w:rsidRDefault="00974AA8" w:rsidP="001E3AC2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974AA8" w:rsidRDefault="00974AA8" w:rsidP="00A6414F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E824DC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от 30.09.2013 г. № </w:t>
      </w:r>
      <w:r w:rsidR="005A1F0D" w:rsidRPr="005A1F0D">
        <w:rPr>
          <w:kern w:val="2"/>
          <w:sz w:val="28"/>
          <w:szCs w:val="28"/>
        </w:rPr>
        <w:t>331</w:t>
      </w:r>
      <w:r>
        <w:rPr>
          <w:kern w:val="2"/>
          <w:sz w:val="28"/>
          <w:szCs w:val="28"/>
        </w:rPr>
        <w:t xml:space="preserve"> «Об утверждении муниципальной программы «Развитие культуры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="005A1F0D" w:rsidRPr="005A1F0D">
        <w:rPr>
          <w:kern w:val="2"/>
          <w:sz w:val="28"/>
          <w:szCs w:val="28"/>
        </w:rPr>
        <w:t xml:space="preserve"> на 2014-2018 годы</w:t>
      </w:r>
      <w:r>
        <w:rPr>
          <w:kern w:val="2"/>
          <w:sz w:val="28"/>
          <w:szCs w:val="28"/>
        </w:rPr>
        <w:t>»</w:t>
      </w:r>
    </w:p>
    <w:p w:rsidR="00974AA8" w:rsidRPr="005A1F0D" w:rsidRDefault="00974AA8" w:rsidP="005A1F0D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Постановление Администрации </w:t>
      </w:r>
      <w:r w:rsidR="00957E9E">
        <w:rPr>
          <w:kern w:val="2"/>
          <w:sz w:val="28"/>
          <w:szCs w:val="28"/>
        </w:rPr>
        <w:t>Бессергеневского</w:t>
      </w:r>
      <w:r w:rsidR="005A1F0D">
        <w:rPr>
          <w:kern w:val="2"/>
          <w:sz w:val="28"/>
          <w:szCs w:val="28"/>
        </w:rPr>
        <w:t xml:space="preserve"> сельского поселения от </w:t>
      </w:r>
      <w:r w:rsidR="005A1F0D" w:rsidRPr="005A1F0D">
        <w:rPr>
          <w:kern w:val="2"/>
          <w:sz w:val="28"/>
          <w:szCs w:val="28"/>
        </w:rPr>
        <w:t>25</w:t>
      </w:r>
      <w:r>
        <w:rPr>
          <w:kern w:val="2"/>
          <w:sz w:val="28"/>
          <w:szCs w:val="28"/>
        </w:rPr>
        <w:t>.12.201</w:t>
      </w:r>
      <w:r w:rsidR="005A1F0D" w:rsidRPr="005A1F0D">
        <w:rPr>
          <w:kern w:val="2"/>
          <w:sz w:val="28"/>
          <w:szCs w:val="28"/>
        </w:rPr>
        <w:t>5</w:t>
      </w:r>
      <w:r>
        <w:rPr>
          <w:kern w:val="2"/>
          <w:sz w:val="28"/>
          <w:szCs w:val="28"/>
        </w:rPr>
        <w:t xml:space="preserve"> г. № </w:t>
      </w:r>
      <w:r w:rsidR="005A1F0D" w:rsidRPr="005A1F0D">
        <w:rPr>
          <w:kern w:val="2"/>
          <w:sz w:val="28"/>
          <w:szCs w:val="28"/>
        </w:rPr>
        <w:t>345</w:t>
      </w:r>
      <w:r>
        <w:rPr>
          <w:kern w:val="2"/>
          <w:sz w:val="28"/>
          <w:szCs w:val="28"/>
        </w:rPr>
        <w:t xml:space="preserve"> «О внесении изменений в постановление Администрации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№ </w:t>
      </w:r>
      <w:r w:rsidR="005A1F0D" w:rsidRPr="005A1F0D">
        <w:rPr>
          <w:kern w:val="2"/>
          <w:sz w:val="28"/>
          <w:szCs w:val="28"/>
        </w:rPr>
        <w:t>331</w:t>
      </w:r>
      <w:r>
        <w:rPr>
          <w:kern w:val="2"/>
          <w:sz w:val="28"/>
          <w:szCs w:val="28"/>
        </w:rPr>
        <w:t xml:space="preserve"> от 30.09.2013 г. </w:t>
      </w:r>
      <w:r w:rsidR="005A1F0D" w:rsidRPr="005A1F0D">
        <w:rPr>
          <w:kern w:val="2"/>
          <w:sz w:val="28"/>
          <w:szCs w:val="28"/>
        </w:rPr>
        <w:t>«Развитие культуры Бессергеневского сельского поселения на 2014-2018 годы»</w:t>
      </w:r>
    </w:p>
    <w:p w:rsidR="005A1F0D" w:rsidRPr="005A1F0D" w:rsidRDefault="005A1F0D" w:rsidP="005A1F0D">
      <w:pPr>
        <w:numPr>
          <w:ilvl w:val="0"/>
          <w:numId w:val="15"/>
        </w:numPr>
        <w:rPr>
          <w:kern w:val="2"/>
          <w:sz w:val="28"/>
          <w:szCs w:val="28"/>
        </w:rPr>
      </w:pPr>
      <w:r w:rsidRPr="005A1F0D">
        <w:rPr>
          <w:kern w:val="2"/>
          <w:sz w:val="28"/>
          <w:szCs w:val="28"/>
        </w:rPr>
        <w:t>Постановление Администрации Бессергеневского сельского поселения от 25.12.201</w:t>
      </w:r>
      <w:r w:rsidR="008B211C" w:rsidRPr="008B211C">
        <w:rPr>
          <w:kern w:val="2"/>
          <w:sz w:val="28"/>
          <w:szCs w:val="28"/>
        </w:rPr>
        <w:t>6</w:t>
      </w:r>
      <w:r w:rsidRPr="005A1F0D">
        <w:rPr>
          <w:kern w:val="2"/>
          <w:sz w:val="28"/>
          <w:szCs w:val="28"/>
        </w:rPr>
        <w:t xml:space="preserve"> г. № </w:t>
      </w:r>
      <w:r w:rsidR="008B211C" w:rsidRPr="008B211C">
        <w:rPr>
          <w:kern w:val="2"/>
          <w:sz w:val="28"/>
          <w:szCs w:val="28"/>
        </w:rPr>
        <w:t>224</w:t>
      </w:r>
      <w:r w:rsidRPr="005A1F0D">
        <w:rPr>
          <w:kern w:val="2"/>
          <w:sz w:val="28"/>
          <w:szCs w:val="28"/>
        </w:rPr>
        <w:t xml:space="preserve"> «О внесении изменений в постановление Администрации Бессергеневского сельского поселения № 331 от 30.09.2013 г. «Развитие культуры Бессергеневского сельского поселения на 2014-2018 годы»</w:t>
      </w:r>
    </w:p>
    <w:p w:rsidR="008B211C" w:rsidRPr="008B211C" w:rsidRDefault="008B211C" w:rsidP="008B211C">
      <w:pPr>
        <w:numPr>
          <w:ilvl w:val="0"/>
          <w:numId w:val="15"/>
        </w:numPr>
        <w:rPr>
          <w:kern w:val="2"/>
          <w:sz w:val="28"/>
          <w:szCs w:val="28"/>
        </w:rPr>
      </w:pPr>
      <w:r w:rsidRPr="008B211C">
        <w:rPr>
          <w:kern w:val="2"/>
          <w:sz w:val="28"/>
          <w:szCs w:val="28"/>
        </w:rPr>
        <w:t>Постановление Администрации Бессергеневского сельского поселения от 27.12.2017 г. № 284 «О внесении изменений в постановление Администрации Бессергеневского сельского поселения № 331 от 30.09.2013 г. «Развитие культуры Бессергеневского сельского поселения на 2014-2018 годы»</w:t>
      </w:r>
    </w:p>
    <w:p w:rsidR="005A1F0D" w:rsidRDefault="005A1F0D" w:rsidP="008B211C">
      <w:pPr>
        <w:autoSpaceDE w:val="0"/>
        <w:autoSpaceDN w:val="0"/>
        <w:adjustRightInd w:val="0"/>
        <w:ind w:left="810"/>
        <w:jc w:val="both"/>
        <w:rPr>
          <w:kern w:val="2"/>
          <w:sz w:val="28"/>
          <w:szCs w:val="28"/>
        </w:rPr>
      </w:pPr>
    </w:p>
    <w:p w:rsidR="00974AA8" w:rsidRDefault="00974AA8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974AA8" w:rsidRDefault="00974AA8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по </w:t>
      </w:r>
    </w:p>
    <w:p w:rsidR="00974AA8" w:rsidRPr="008B211C" w:rsidRDefault="00974AA8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правовой и кадровой работе                                            </w:t>
      </w:r>
      <w:r w:rsidR="008B211C" w:rsidRPr="008B211C">
        <w:rPr>
          <w:kern w:val="2"/>
          <w:sz w:val="28"/>
          <w:szCs w:val="28"/>
        </w:rPr>
        <w:tab/>
      </w:r>
      <w:r w:rsidR="008B211C" w:rsidRPr="008B211C"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 xml:space="preserve">    </w:t>
      </w:r>
      <w:r w:rsidR="008B211C" w:rsidRPr="008B211C">
        <w:rPr>
          <w:kern w:val="2"/>
          <w:sz w:val="28"/>
          <w:szCs w:val="28"/>
        </w:rPr>
        <w:t>М.А. Ярыш</w:t>
      </w:r>
    </w:p>
    <w:sectPr w:rsidR="00974AA8" w:rsidRPr="008B211C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C00" w:rsidRDefault="00742C00">
      <w:r>
        <w:separator/>
      </w:r>
    </w:p>
  </w:endnote>
  <w:endnote w:type="continuationSeparator" w:id="0">
    <w:p w:rsidR="00742C00" w:rsidRDefault="00742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F0D" w:rsidRDefault="005A1F0D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F4DD4">
      <w:rPr>
        <w:rStyle w:val="ab"/>
        <w:noProof/>
      </w:rPr>
      <w:t>17</w:t>
    </w:r>
    <w:r>
      <w:rPr>
        <w:rStyle w:val="ab"/>
      </w:rPr>
      <w:fldChar w:fldCharType="end"/>
    </w:r>
  </w:p>
  <w:p w:rsidR="005A1F0D" w:rsidRPr="00596B24" w:rsidRDefault="005A1F0D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F0D" w:rsidRDefault="005A1F0D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A1F0D" w:rsidRDefault="005A1F0D">
    <w:pPr>
      <w:pStyle w:val="a7"/>
      <w:ind w:right="360"/>
    </w:pPr>
  </w:p>
  <w:p w:rsidR="005A1F0D" w:rsidRDefault="005A1F0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F0D" w:rsidRDefault="005A1F0D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F4DD4">
      <w:rPr>
        <w:rStyle w:val="ab"/>
        <w:noProof/>
      </w:rPr>
      <w:t>19</w:t>
    </w:r>
    <w:r>
      <w:rPr>
        <w:rStyle w:val="ab"/>
      </w:rPr>
      <w:fldChar w:fldCharType="end"/>
    </w:r>
  </w:p>
  <w:p w:rsidR="005A1F0D" w:rsidRPr="0046334D" w:rsidRDefault="005A1F0D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C00" w:rsidRDefault="00742C00">
      <w:r>
        <w:separator/>
      </w:r>
    </w:p>
  </w:footnote>
  <w:footnote w:type="continuationSeparator" w:id="0">
    <w:p w:rsidR="00742C00" w:rsidRDefault="00742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15600"/>
    <w:rsid w:val="0004229B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65184"/>
    <w:rsid w:val="00071BD1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30D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0F6EFD"/>
    <w:rsid w:val="001006EB"/>
    <w:rsid w:val="00104E0D"/>
    <w:rsid w:val="0010504A"/>
    <w:rsid w:val="0011225E"/>
    <w:rsid w:val="00116BFA"/>
    <w:rsid w:val="00117C9B"/>
    <w:rsid w:val="00122E50"/>
    <w:rsid w:val="00125DE3"/>
    <w:rsid w:val="001278D2"/>
    <w:rsid w:val="00132543"/>
    <w:rsid w:val="00133DAF"/>
    <w:rsid w:val="001414B0"/>
    <w:rsid w:val="00153B21"/>
    <w:rsid w:val="001541DA"/>
    <w:rsid w:val="00161D67"/>
    <w:rsid w:val="00162F9E"/>
    <w:rsid w:val="001667C5"/>
    <w:rsid w:val="00167E92"/>
    <w:rsid w:val="00182696"/>
    <w:rsid w:val="0019163C"/>
    <w:rsid w:val="001B2D1C"/>
    <w:rsid w:val="001C1D98"/>
    <w:rsid w:val="001C435D"/>
    <w:rsid w:val="001D1512"/>
    <w:rsid w:val="001D2690"/>
    <w:rsid w:val="001D7407"/>
    <w:rsid w:val="001E3AC2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42E84"/>
    <w:rsid w:val="003551FE"/>
    <w:rsid w:val="0035597E"/>
    <w:rsid w:val="003575BA"/>
    <w:rsid w:val="0037040B"/>
    <w:rsid w:val="00390D1B"/>
    <w:rsid w:val="003921D8"/>
    <w:rsid w:val="003B2193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B6A5C"/>
    <w:rsid w:val="004C0FEA"/>
    <w:rsid w:val="004C3197"/>
    <w:rsid w:val="004D31A9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31FBD"/>
    <w:rsid w:val="0053366A"/>
    <w:rsid w:val="00534160"/>
    <w:rsid w:val="00537A38"/>
    <w:rsid w:val="00544346"/>
    <w:rsid w:val="00545679"/>
    <w:rsid w:val="00555B27"/>
    <w:rsid w:val="00565D68"/>
    <w:rsid w:val="00580ED9"/>
    <w:rsid w:val="005855B4"/>
    <w:rsid w:val="00587BF6"/>
    <w:rsid w:val="00590D56"/>
    <w:rsid w:val="0059256C"/>
    <w:rsid w:val="00595C0A"/>
    <w:rsid w:val="00596B24"/>
    <w:rsid w:val="005A1F0D"/>
    <w:rsid w:val="005A618D"/>
    <w:rsid w:val="005B0FD7"/>
    <w:rsid w:val="005B42DF"/>
    <w:rsid w:val="005C5FF3"/>
    <w:rsid w:val="005D2AB7"/>
    <w:rsid w:val="005D5A0B"/>
    <w:rsid w:val="005E7BBD"/>
    <w:rsid w:val="005F4DD4"/>
    <w:rsid w:val="00611679"/>
    <w:rsid w:val="00613D7D"/>
    <w:rsid w:val="00616ED5"/>
    <w:rsid w:val="006402E3"/>
    <w:rsid w:val="0065364F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219F0"/>
    <w:rsid w:val="007219F6"/>
    <w:rsid w:val="007232EF"/>
    <w:rsid w:val="00727183"/>
    <w:rsid w:val="00727699"/>
    <w:rsid w:val="00730997"/>
    <w:rsid w:val="007312ED"/>
    <w:rsid w:val="00736F68"/>
    <w:rsid w:val="00741397"/>
    <w:rsid w:val="00742C00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20358"/>
    <w:rsid w:val="0082550F"/>
    <w:rsid w:val="00834DB1"/>
    <w:rsid w:val="0084235F"/>
    <w:rsid w:val="008438D7"/>
    <w:rsid w:val="00851A41"/>
    <w:rsid w:val="00860E5A"/>
    <w:rsid w:val="00864F3B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211C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47FCC"/>
    <w:rsid w:val="00950E63"/>
    <w:rsid w:val="00953968"/>
    <w:rsid w:val="00957E9E"/>
    <w:rsid w:val="00965E5F"/>
    <w:rsid w:val="00971821"/>
    <w:rsid w:val="00974AA8"/>
    <w:rsid w:val="00985A10"/>
    <w:rsid w:val="00985C72"/>
    <w:rsid w:val="009A5E3F"/>
    <w:rsid w:val="009B3345"/>
    <w:rsid w:val="009B6643"/>
    <w:rsid w:val="009C1B9A"/>
    <w:rsid w:val="009D71C1"/>
    <w:rsid w:val="009E16D8"/>
    <w:rsid w:val="009E45CF"/>
    <w:rsid w:val="009F779A"/>
    <w:rsid w:val="00A05B6C"/>
    <w:rsid w:val="00A061D7"/>
    <w:rsid w:val="00A30E81"/>
    <w:rsid w:val="00A34804"/>
    <w:rsid w:val="00A4086D"/>
    <w:rsid w:val="00A47D6B"/>
    <w:rsid w:val="00A6414F"/>
    <w:rsid w:val="00A6427F"/>
    <w:rsid w:val="00A67B50"/>
    <w:rsid w:val="00A941CF"/>
    <w:rsid w:val="00AA1F2E"/>
    <w:rsid w:val="00AA7A3B"/>
    <w:rsid w:val="00AB0A72"/>
    <w:rsid w:val="00AB1ACA"/>
    <w:rsid w:val="00AC69E2"/>
    <w:rsid w:val="00AD1A64"/>
    <w:rsid w:val="00AE2601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77703"/>
    <w:rsid w:val="00DA072D"/>
    <w:rsid w:val="00DA1E06"/>
    <w:rsid w:val="00DA7C1C"/>
    <w:rsid w:val="00DB4D6B"/>
    <w:rsid w:val="00DB5D08"/>
    <w:rsid w:val="00DB6680"/>
    <w:rsid w:val="00DC2302"/>
    <w:rsid w:val="00DC3064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61F98"/>
    <w:rsid w:val="00F65582"/>
    <w:rsid w:val="00F750DF"/>
    <w:rsid w:val="00F8225E"/>
    <w:rsid w:val="00F86418"/>
    <w:rsid w:val="00F91844"/>
    <w:rsid w:val="00F9297B"/>
    <w:rsid w:val="00FA6611"/>
    <w:rsid w:val="00FC58B4"/>
    <w:rsid w:val="00FD1CFE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33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779</TotalTime>
  <Pages>19</Pages>
  <Words>4057</Words>
  <Characters>23131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27134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</cp:lastModifiedBy>
  <cp:revision>110</cp:revision>
  <cp:lastPrinted>2018-11-30T09:03:00Z</cp:lastPrinted>
  <dcterms:created xsi:type="dcterms:W3CDTF">2018-11-06T10:30:00Z</dcterms:created>
  <dcterms:modified xsi:type="dcterms:W3CDTF">2022-01-08T19:38:00Z</dcterms:modified>
</cp:coreProperties>
</file>