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93" w:rsidRDefault="006F7462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.95pt;height:71.4pt;visibility:visible">
            <v:imagedata r:id="rId8" o:title=""/>
          </v:shape>
        </w:pic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B5D93" w:rsidRPr="004E00A5" w:rsidRDefault="00CB5D93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57445" w:rsidRPr="00157445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Муниципальное образование «Бессергеневское сельское поселение»</w:t>
      </w:r>
    </w:p>
    <w:p w:rsidR="002F2BDB" w:rsidRPr="002F2BDB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Администрация Бессергеневского сельского поселения</w:t>
      </w:r>
    </w:p>
    <w:p w:rsidR="002F2BDB" w:rsidRPr="002F2BDB" w:rsidRDefault="002F2BDB" w:rsidP="002F2BDB">
      <w:pPr>
        <w:jc w:val="center"/>
        <w:rPr>
          <w:sz w:val="28"/>
        </w:rPr>
      </w:pPr>
    </w:p>
    <w:p w:rsidR="002F2BDB" w:rsidRPr="002F2BDB" w:rsidRDefault="002F2BDB" w:rsidP="002F2BDB">
      <w:pPr>
        <w:jc w:val="center"/>
        <w:rPr>
          <w:b/>
          <w:sz w:val="40"/>
          <w:szCs w:val="40"/>
        </w:rPr>
      </w:pPr>
      <w:r w:rsidRPr="002F2BDB">
        <w:rPr>
          <w:b/>
          <w:sz w:val="40"/>
          <w:szCs w:val="40"/>
        </w:rPr>
        <w:t>ПОСТАНОВЛЕНИЕ</w:t>
      </w:r>
    </w:p>
    <w:p w:rsidR="002F2BDB" w:rsidRPr="002F2BDB" w:rsidRDefault="002F2BDB" w:rsidP="002F2BDB">
      <w:pPr>
        <w:rPr>
          <w:sz w:val="24"/>
          <w:szCs w:val="24"/>
        </w:rPr>
      </w:pPr>
    </w:p>
    <w:p w:rsidR="002F2BDB" w:rsidRPr="002F2BDB" w:rsidRDefault="002F2BDB" w:rsidP="002F2BDB">
      <w:pPr>
        <w:rPr>
          <w:sz w:val="24"/>
          <w:szCs w:val="24"/>
        </w:rPr>
      </w:pPr>
    </w:p>
    <w:p w:rsidR="00BD7BDA" w:rsidRPr="00BD7BDA" w:rsidRDefault="000B5025" w:rsidP="00BD7BDA">
      <w:pPr>
        <w:rPr>
          <w:b/>
          <w:sz w:val="28"/>
          <w:szCs w:val="28"/>
        </w:rPr>
      </w:pPr>
      <w:r>
        <w:rPr>
          <w:b/>
          <w:sz w:val="28"/>
          <w:szCs w:val="28"/>
        </w:rPr>
        <w:t>19.11</w:t>
      </w:r>
      <w:r w:rsidR="00BD7BDA" w:rsidRPr="00BD7BDA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8</w:t>
      </w:r>
      <w:r w:rsidR="00BD7BDA" w:rsidRPr="00BD7BDA">
        <w:rPr>
          <w:b/>
          <w:sz w:val="28"/>
          <w:szCs w:val="28"/>
        </w:rPr>
        <w:t xml:space="preserve">                                             № 17</w:t>
      </w:r>
      <w:r>
        <w:rPr>
          <w:b/>
          <w:sz w:val="28"/>
          <w:szCs w:val="28"/>
        </w:rPr>
        <w:t>7</w:t>
      </w:r>
      <w:r w:rsidR="00BD7BDA" w:rsidRPr="00BD7BDA">
        <w:rPr>
          <w:b/>
          <w:sz w:val="28"/>
          <w:szCs w:val="28"/>
        </w:rPr>
        <w:t xml:space="preserve">                          ст. Бессергеневская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0B5025" w:rsidRDefault="000B5025" w:rsidP="000B5025">
      <w:pPr>
        <w:jc w:val="both"/>
        <w:rPr>
          <w:sz w:val="28"/>
          <w:szCs w:val="28"/>
        </w:rPr>
      </w:pPr>
      <w:r w:rsidRPr="000B5025">
        <w:rPr>
          <w:sz w:val="28"/>
          <w:szCs w:val="28"/>
        </w:rPr>
        <w:t xml:space="preserve">Об утверждении муниципальной </w:t>
      </w:r>
    </w:p>
    <w:p w:rsidR="000B5025" w:rsidRDefault="000B5025" w:rsidP="000B5025">
      <w:pPr>
        <w:jc w:val="both"/>
        <w:rPr>
          <w:sz w:val="28"/>
          <w:szCs w:val="28"/>
        </w:rPr>
      </w:pPr>
      <w:r w:rsidRPr="000B5025">
        <w:rPr>
          <w:sz w:val="28"/>
          <w:szCs w:val="28"/>
        </w:rPr>
        <w:t xml:space="preserve">программы  «Развитие транспортной </w:t>
      </w:r>
    </w:p>
    <w:p w:rsidR="000B5025" w:rsidRDefault="000B5025" w:rsidP="000B5025">
      <w:pPr>
        <w:jc w:val="both"/>
        <w:rPr>
          <w:sz w:val="28"/>
          <w:szCs w:val="28"/>
        </w:rPr>
      </w:pPr>
      <w:r w:rsidRPr="000B5025">
        <w:rPr>
          <w:sz w:val="28"/>
          <w:szCs w:val="28"/>
        </w:rPr>
        <w:t xml:space="preserve">системы Бессергеневского </w:t>
      </w:r>
    </w:p>
    <w:p w:rsidR="000B5025" w:rsidRPr="000B5025" w:rsidRDefault="000B5025" w:rsidP="000B5025">
      <w:pPr>
        <w:jc w:val="both"/>
        <w:rPr>
          <w:sz w:val="28"/>
          <w:szCs w:val="28"/>
        </w:rPr>
      </w:pPr>
      <w:r w:rsidRPr="000B5025">
        <w:rPr>
          <w:sz w:val="28"/>
          <w:szCs w:val="28"/>
        </w:rPr>
        <w:t>сельского поселения»</w:t>
      </w:r>
    </w:p>
    <w:p w:rsidR="000B5025" w:rsidRPr="000B5025" w:rsidRDefault="000B5025" w:rsidP="000B5025">
      <w:pPr>
        <w:jc w:val="both"/>
        <w:rPr>
          <w:sz w:val="28"/>
          <w:szCs w:val="28"/>
        </w:rPr>
      </w:pPr>
    </w:p>
    <w:p w:rsidR="000B5025" w:rsidRPr="000B5025" w:rsidRDefault="000B5025" w:rsidP="000B5025">
      <w:pPr>
        <w:ind w:firstLine="709"/>
        <w:jc w:val="both"/>
        <w:rPr>
          <w:sz w:val="28"/>
          <w:szCs w:val="28"/>
        </w:rPr>
      </w:pPr>
      <w:r w:rsidRPr="000B5025">
        <w:rPr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Бессергеневского сельского поселения от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распоряжением Администрации Бессергеневского сельского поселения от 07.09.2018 г. № 34 «Об утверждении Перечня муниципальных программ Бессергеневского сельского поселения Октябрьского района», руководствуясь статьей  51 Устава муниципального образования «Бессергеневское сельское поселение»,</w:t>
      </w:r>
    </w:p>
    <w:p w:rsidR="000B5025" w:rsidRPr="000B5025" w:rsidRDefault="000B5025" w:rsidP="000B5025">
      <w:pPr>
        <w:jc w:val="both"/>
        <w:rPr>
          <w:sz w:val="28"/>
          <w:szCs w:val="28"/>
        </w:rPr>
      </w:pPr>
    </w:p>
    <w:p w:rsidR="000B5025" w:rsidRPr="000B5025" w:rsidRDefault="000B5025" w:rsidP="000B5025">
      <w:pPr>
        <w:jc w:val="center"/>
        <w:rPr>
          <w:sz w:val="28"/>
          <w:szCs w:val="28"/>
        </w:rPr>
      </w:pPr>
      <w:r w:rsidRPr="000B5025">
        <w:rPr>
          <w:sz w:val="28"/>
          <w:szCs w:val="28"/>
        </w:rPr>
        <w:t>ПОСТАНОВЛЯЮ:</w:t>
      </w:r>
    </w:p>
    <w:p w:rsidR="000B5025" w:rsidRPr="000B5025" w:rsidRDefault="000B5025" w:rsidP="000B5025">
      <w:pPr>
        <w:jc w:val="both"/>
        <w:rPr>
          <w:sz w:val="28"/>
          <w:szCs w:val="28"/>
        </w:rPr>
      </w:pPr>
    </w:p>
    <w:p w:rsidR="000B5025" w:rsidRPr="000B5025" w:rsidRDefault="000B5025" w:rsidP="000B5025">
      <w:pPr>
        <w:ind w:firstLine="709"/>
        <w:jc w:val="both"/>
        <w:rPr>
          <w:sz w:val="28"/>
          <w:szCs w:val="28"/>
        </w:rPr>
      </w:pPr>
      <w:r w:rsidRPr="000B5025">
        <w:rPr>
          <w:sz w:val="28"/>
          <w:szCs w:val="28"/>
        </w:rPr>
        <w:t>1. Утвердить муниципальную программу «Развитие транспортной системы Бессергеневского сельского поселения» согласно приложению №1.</w:t>
      </w:r>
    </w:p>
    <w:p w:rsidR="000B5025" w:rsidRPr="000B5025" w:rsidRDefault="000B5025" w:rsidP="000B5025">
      <w:pPr>
        <w:jc w:val="both"/>
        <w:rPr>
          <w:sz w:val="28"/>
          <w:szCs w:val="28"/>
        </w:rPr>
      </w:pPr>
      <w:r w:rsidRPr="000B5025">
        <w:rPr>
          <w:sz w:val="28"/>
          <w:szCs w:val="28"/>
        </w:rPr>
        <w:t xml:space="preserve">          2. Признать утратившими силу с 01.01.2019  правовые акты Администрации Бессергеневского сельского поселения согласно приложению № 2.</w:t>
      </w:r>
    </w:p>
    <w:p w:rsidR="000B5025" w:rsidRPr="000B5025" w:rsidRDefault="000B5025" w:rsidP="000B5025">
      <w:pPr>
        <w:ind w:firstLine="709"/>
        <w:jc w:val="both"/>
        <w:rPr>
          <w:sz w:val="28"/>
          <w:szCs w:val="28"/>
        </w:rPr>
      </w:pPr>
      <w:r w:rsidRPr="000B5025">
        <w:rPr>
          <w:sz w:val="28"/>
          <w:szCs w:val="28"/>
        </w:rPr>
        <w:t>3. Настоящее постановление вступает в силу с момента его официального обнародования, но не ранее 1 января 2019 г., и распространяется на правоотношения, возникающие начиная с составления проекта решения Собрания депутатов Бессергеневского сельского поселения «О бюджете Бессергеневского сельского поселения Октябрьского района на 2019 год и на плановый период  2020 и 2021 годов» и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0B5025" w:rsidRPr="000B5025" w:rsidRDefault="000B5025" w:rsidP="000B5025">
      <w:pPr>
        <w:ind w:firstLine="709"/>
        <w:jc w:val="both"/>
        <w:rPr>
          <w:sz w:val="28"/>
          <w:szCs w:val="28"/>
        </w:rPr>
      </w:pPr>
      <w:r w:rsidRPr="000B5025">
        <w:rPr>
          <w:sz w:val="28"/>
          <w:szCs w:val="28"/>
        </w:rPr>
        <w:lastRenderedPageBreak/>
        <w:t xml:space="preserve">4.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2F2BDB" w:rsidRPr="002F2BDB" w:rsidRDefault="000B5025" w:rsidP="000B5025">
      <w:pPr>
        <w:jc w:val="both"/>
        <w:rPr>
          <w:sz w:val="28"/>
          <w:szCs w:val="28"/>
        </w:rPr>
      </w:pPr>
      <w:r w:rsidRPr="000B5025">
        <w:rPr>
          <w:sz w:val="28"/>
          <w:szCs w:val="28"/>
        </w:rPr>
        <w:t>благоустройства Рубцова С.Ю.</w:t>
      </w:r>
    </w:p>
    <w:p w:rsidR="002F2BDB" w:rsidRDefault="002F2BDB" w:rsidP="002F2BDB">
      <w:pPr>
        <w:jc w:val="both"/>
        <w:rPr>
          <w:sz w:val="28"/>
          <w:szCs w:val="28"/>
        </w:rPr>
      </w:pPr>
    </w:p>
    <w:p w:rsidR="000B5025" w:rsidRPr="002F2BDB" w:rsidRDefault="000B5025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Глава Администрации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Бессергеневского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CB5D93" w:rsidRDefault="00CB5D9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5D93" w:rsidRDefault="00CB5D93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B5D93" w:rsidRPr="00080C48" w:rsidRDefault="00CB5D93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B5D93" w:rsidRDefault="00CB5D9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B5D93" w:rsidRPr="00080C48" w:rsidRDefault="002F2BDB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>
        <w:rPr>
          <w:kern w:val="2"/>
          <w:sz w:val="28"/>
          <w:szCs w:val="28"/>
        </w:rPr>
        <w:t xml:space="preserve"> сельского поселения </w:t>
      </w:r>
    </w:p>
    <w:p w:rsidR="00CB5D93" w:rsidRPr="00A36F35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0B5025">
        <w:rPr>
          <w:kern w:val="2"/>
          <w:sz w:val="28"/>
          <w:szCs w:val="28"/>
        </w:rPr>
        <w:t>19</w:t>
      </w:r>
      <w:r w:rsidRPr="00080C48">
        <w:rPr>
          <w:kern w:val="2"/>
          <w:sz w:val="28"/>
          <w:szCs w:val="28"/>
        </w:rPr>
        <w:t>.</w:t>
      </w:r>
      <w:r w:rsidR="000B5025">
        <w:rPr>
          <w:kern w:val="2"/>
          <w:sz w:val="28"/>
          <w:szCs w:val="28"/>
        </w:rPr>
        <w:t>11</w:t>
      </w:r>
      <w:r w:rsidR="00157445">
        <w:rPr>
          <w:kern w:val="2"/>
          <w:sz w:val="28"/>
          <w:szCs w:val="28"/>
        </w:rPr>
        <w:t>.201</w:t>
      </w:r>
      <w:r w:rsidR="000B5025">
        <w:rPr>
          <w:kern w:val="2"/>
          <w:sz w:val="28"/>
          <w:szCs w:val="28"/>
        </w:rPr>
        <w:t>8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</w:t>
      </w:r>
      <w:r w:rsidR="00157445" w:rsidRPr="00A36F35">
        <w:rPr>
          <w:kern w:val="2"/>
          <w:sz w:val="28"/>
          <w:szCs w:val="28"/>
        </w:rPr>
        <w:t>7</w:t>
      </w:r>
      <w:r w:rsidR="000B5025">
        <w:rPr>
          <w:kern w:val="2"/>
          <w:sz w:val="28"/>
          <w:szCs w:val="28"/>
        </w:rPr>
        <w:t>7</w:t>
      </w:r>
      <w:bookmarkStart w:id="0" w:name="_GoBack"/>
      <w:bookmarkEnd w:id="0"/>
    </w:p>
    <w:p w:rsidR="00CB5D93" w:rsidRPr="00080C48" w:rsidRDefault="00CB5D93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CB5D93" w:rsidRPr="002D7AD1" w:rsidRDefault="00CB5D93" w:rsidP="00CF7FB5">
      <w:pPr>
        <w:suppressAutoHyphens/>
        <w:jc w:val="center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CF7FB5" w:rsidRDefault="00CB5D93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B5D93" w:rsidRPr="00CF7FB5" w:rsidRDefault="00CB5D93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B5D93" w:rsidRPr="00CF7FB5" w:rsidRDefault="00CB5D93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«Развитие транспортной системы </w:t>
      </w:r>
      <w:r w:rsidR="002F2BDB">
        <w:rPr>
          <w:b/>
          <w:kern w:val="2"/>
          <w:sz w:val="28"/>
          <w:szCs w:val="28"/>
        </w:rPr>
        <w:t>Бессергеневского</w:t>
      </w:r>
      <w:r w:rsidRPr="00CF7FB5">
        <w:rPr>
          <w:b/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CB5D93" w:rsidRPr="00080C48" w:rsidTr="00275FAB">
        <w:tc>
          <w:tcPr>
            <w:tcW w:w="2110" w:type="dxa"/>
          </w:tcPr>
          <w:p w:rsidR="00CB5D93" w:rsidRPr="00080C48" w:rsidRDefault="00CB5D93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804E0D" w:rsidRDefault="00CB5D9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B5D93" w:rsidRPr="00804E0D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="002F2BDB">
              <w:rPr>
                <w:kern w:val="2"/>
                <w:sz w:val="28"/>
                <w:szCs w:val="28"/>
              </w:rPr>
              <w:t>Бессергеневского</w:t>
            </w:r>
            <w:r w:rsidRPr="002D7AD1">
              <w:rPr>
                <w:kern w:val="2"/>
                <w:sz w:val="28"/>
                <w:szCs w:val="28"/>
              </w:rPr>
              <w:t xml:space="preserve">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511C19" w:rsidRDefault="00AB74F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AB74FE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D7AD1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</w:t>
            </w:r>
            <w:r w:rsidR="004E6596">
              <w:rPr>
                <w:kern w:val="2"/>
                <w:sz w:val="28"/>
                <w:szCs w:val="28"/>
                <w:lang w:val="en-US"/>
              </w:rPr>
              <w:t>Содержание дорог</w:t>
            </w:r>
            <w:r w:rsidRPr="002D7AD1">
              <w:rPr>
                <w:kern w:val="2"/>
                <w:sz w:val="28"/>
                <w:szCs w:val="28"/>
              </w:rPr>
              <w:t>»</w:t>
            </w:r>
          </w:p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Default="00CB5D93" w:rsidP="00275FAB">
            <w:pPr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A36F35" w:rsidRPr="00A36F35">
              <w:rPr>
                <w:kern w:val="2"/>
                <w:sz w:val="28"/>
                <w:szCs w:val="28"/>
              </w:rPr>
              <w:t>22 958</w:t>
            </w:r>
            <w:r>
              <w:rPr>
                <w:kern w:val="2"/>
                <w:sz w:val="28"/>
                <w:szCs w:val="28"/>
              </w:rPr>
              <w:t>,</w:t>
            </w:r>
            <w:r w:rsidR="00A36F35" w:rsidRPr="00A36F35">
              <w:rPr>
                <w:kern w:val="2"/>
                <w:sz w:val="28"/>
                <w:szCs w:val="28"/>
              </w:rPr>
              <w:t>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 w:rsidRPr="00A36F35">
              <w:rPr>
                <w:kern w:val="2"/>
                <w:sz w:val="28"/>
                <w:szCs w:val="28"/>
              </w:rPr>
              <w:t>3</w:t>
            </w:r>
            <w:r w:rsidR="00A36F35">
              <w:rPr>
                <w:kern w:val="2"/>
                <w:sz w:val="28"/>
                <w:szCs w:val="28"/>
                <w:lang w:val="en-US"/>
              </w:rPr>
              <w:t> </w:t>
            </w:r>
            <w:r w:rsidR="00A36F35" w:rsidRPr="00A36F35">
              <w:rPr>
                <w:kern w:val="2"/>
                <w:sz w:val="28"/>
                <w:szCs w:val="28"/>
              </w:rPr>
              <w:t>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 w:rsidRPr="00A36F35">
              <w:rPr>
                <w:kern w:val="2"/>
                <w:sz w:val="28"/>
                <w:szCs w:val="28"/>
              </w:rPr>
              <w:t>6</w:t>
            </w:r>
            <w:r w:rsidR="00A36F35">
              <w:rPr>
                <w:kern w:val="2"/>
                <w:sz w:val="28"/>
                <w:szCs w:val="28"/>
                <w:lang w:val="en-US"/>
              </w:rPr>
              <w:t> </w:t>
            </w:r>
            <w:r w:rsidR="00A36F35" w:rsidRPr="00A36F35">
              <w:rPr>
                <w:kern w:val="2"/>
                <w:sz w:val="28"/>
                <w:szCs w:val="28"/>
              </w:rPr>
              <w:t>299,3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6 780,4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A36F35">
              <w:rPr>
                <w:kern w:val="2"/>
                <w:sz w:val="28"/>
                <w:szCs w:val="28"/>
              </w:rPr>
              <w:t>6 726,3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A36F35">
              <w:rPr>
                <w:kern w:val="2"/>
                <w:sz w:val="28"/>
                <w:szCs w:val="28"/>
              </w:rPr>
              <w:t>207,2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 xml:space="preserve">207,2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A36F35">
              <w:rPr>
                <w:kern w:val="2"/>
                <w:sz w:val="28"/>
                <w:szCs w:val="28"/>
              </w:rPr>
              <w:t>22 751,4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2 945,4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A36F35" w:rsidRPr="00A36F35" w:rsidRDefault="00CB5D93" w:rsidP="00A36F35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 w:rsidRPr="00A36F35">
              <w:rPr>
                <w:kern w:val="2"/>
                <w:sz w:val="28"/>
                <w:szCs w:val="28"/>
              </w:rPr>
              <w:t>6 299,3 тыс. рублей;</w:t>
            </w:r>
          </w:p>
          <w:p w:rsidR="00A36F35" w:rsidRPr="00A36F35" w:rsidRDefault="00A36F35" w:rsidP="00A36F35">
            <w:pPr>
              <w:jc w:val="both"/>
              <w:rPr>
                <w:kern w:val="2"/>
                <w:sz w:val="28"/>
                <w:szCs w:val="28"/>
              </w:rPr>
            </w:pPr>
            <w:r w:rsidRPr="00A36F35">
              <w:rPr>
                <w:kern w:val="2"/>
                <w:sz w:val="28"/>
                <w:szCs w:val="28"/>
              </w:rPr>
              <w:t>в 2021 году – 6 780,4 тыс. рублей;</w:t>
            </w:r>
          </w:p>
          <w:p w:rsidR="00CB5D93" w:rsidRPr="002B5703" w:rsidRDefault="00A36F35" w:rsidP="00A36F35">
            <w:pPr>
              <w:jc w:val="both"/>
              <w:rPr>
                <w:kern w:val="2"/>
                <w:sz w:val="28"/>
                <w:szCs w:val="28"/>
              </w:rPr>
            </w:pPr>
            <w:r w:rsidRPr="00A36F35">
              <w:rPr>
                <w:kern w:val="2"/>
                <w:sz w:val="28"/>
                <w:szCs w:val="28"/>
              </w:rPr>
              <w:t xml:space="preserve">в 2022 году – 6 726,3 </w:t>
            </w:r>
            <w:r w:rsidR="00CB5D93"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/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4C6E8B" w:rsidRDefault="00CB5D93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B5D93" w:rsidRPr="00080C48" w:rsidRDefault="00CB5D93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B5D93" w:rsidRDefault="00CB5D93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B5D93" w:rsidRPr="00B17A7A" w:rsidRDefault="00CB5D93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="00D76A55">
        <w:rPr>
          <w:b/>
          <w:sz w:val="28"/>
          <w:szCs w:val="28"/>
          <w:lang w:val="en-US"/>
        </w:rPr>
        <w:t>Содержание дорог</w:t>
      </w:r>
      <w:r w:rsidRPr="00B17A7A">
        <w:rPr>
          <w:b/>
          <w:sz w:val="28"/>
          <w:szCs w:val="28"/>
        </w:rPr>
        <w:t>»</w:t>
      </w:r>
    </w:p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D76A5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 w:rsidR="00D76A55" w:rsidRPr="00D76A55">
              <w:rPr>
                <w:color w:val="000000"/>
                <w:sz w:val="28"/>
                <w:szCs w:val="28"/>
              </w:rPr>
              <w:t>Содержание дорог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D76A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D76A55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A36F35">
              <w:rPr>
                <w:kern w:val="2"/>
                <w:sz w:val="28"/>
                <w:szCs w:val="28"/>
              </w:rPr>
              <w:t>22 958,6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3 152,6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>6 299,3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6 780,4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A36F35">
              <w:rPr>
                <w:kern w:val="2"/>
                <w:sz w:val="28"/>
                <w:szCs w:val="28"/>
              </w:rPr>
              <w:t>6 726,3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A36F35">
              <w:rPr>
                <w:kern w:val="2"/>
                <w:sz w:val="28"/>
                <w:szCs w:val="28"/>
              </w:rPr>
              <w:t>207,2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A36F35">
              <w:rPr>
                <w:kern w:val="2"/>
                <w:sz w:val="28"/>
                <w:szCs w:val="28"/>
              </w:rPr>
              <w:t>07</w:t>
            </w:r>
            <w:r>
              <w:rPr>
                <w:kern w:val="2"/>
                <w:sz w:val="28"/>
                <w:szCs w:val="28"/>
              </w:rPr>
              <w:t>,</w:t>
            </w:r>
            <w:r w:rsidR="00A36F35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A36F35">
              <w:rPr>
                <w:kern w:val="2"/>
                <w:sz w:val="28"/>
                <w:szCs w:val="28"/>
              </w:rPr>
              <w:t>22 751,4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>6 299,3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6 780,4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A36F35">
              <w:rPr>
                <w:kern w:val="2"/>
                <w:sz w:val="28"/>
                <w:szCs w:val="28"/>
              </w:rPr>
              <w:t>6 726,3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6A5B69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B5D93" w:rsidRPr="00080C48" w:rsidRDefault="00CB5D93" w:rsidP="00275FAB">
      <w:pPr>
        <w:rPr>
          <w:kern w:val="2"/>
        </w:rPr>
      </w:pPr>
    </w:p>
    <w:p w:rsidR="00CB5D93" w:rsidRPr="00080C48" w:rsidRDefault="00CB5D93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B5D93" w:rsidRDefault="00CB5D93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-обеспечение жизненно важных социально-экономических интересов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B5D93" w:rsidRPr="00A87F6A" w:rsidRDefault="00CB5D93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lastRenderedPageBreak/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B5D93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 в реализации подпрограмм</w:t>
      </w:r>
      <w:r w:rsidR="00D76A55" w:rsidRPr="00D76A55">
        <w:rPr>
          <w:color w:val="000000"/>
          <w:sz w:val="28"/>
          <w:szCs w:val="28"/>
        </w:rPr>
        <w:t xml:space="preserve">ы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</w:t>
      </w:r>
      <w:r w:rsidR="00D76A55" w:rsidRPr="00D76A55">
        <w:rPr>
          <w:color w:val="000000"/>
          <w:sz w:val="28"/>
          <w:szCs w:val="28"/>
        </w:rPr>
        <w:t>е</w:t>
      </w:r>
      <w:r w:rsidRPr="00F0097A">
        <w:rPr>
          <w:color w:val="000000"/>
          <w:sz w:val="28"/>
          <w:szCs w:val="28"/>
        </w:rPr>
        <w:t xml:space="preserve">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B5D93" w:rsidRPr="00A87F6A" w:rsidRDefault="00CB5D93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B5D93" w:rsidRDefault="00CB5D93" w:rsidP="00275FAB">
      <w:pPr>
        <w:rPr>
          <w:sz w:val="28"/>
        </w:rPr>
      </w:pPr>
    </w:p>
    <w:p w:rsidR="00CB5D93" w:rsidRPr="00080C48" w:rsidRDefault="00CB5D93" w:rsidP="00275FAB">
      <w:pPr>
        <w:rPr>
          <w:sz w:val="28"/>
        </w:rPr>
      </w:pPr>
    </w:p>
    <w:p w:rsidR="00CB5D93" w:rsidRDefault="00CB5D93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CB5D93" w:rsidRPr="00080C48" w:rsidRDefault="00CB5D93" w:rsidP="006056EF">
      <w:pPr>
        <w:ind w:left="709"/>
        <w:rPr>
          <w:kern w:val="2"/>
          <w:sz w:val="28"/>
          <w:szCs w:val="28"/>
        </w:rPr>
        <w:sectPr w:rsidR="00CB5D93" w:rsidRPr="00080C4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 xml:space="preserve">правовой и кадровой работе                                       </w:t>
      </w:r>
      <w:r w:rsidR="002F2BDB">
        <w:rPr>
          <w:sz w:val="28"/>
        </w:rPr>
        <w:t xml:space="preserve">            </w:t>
      </w:r>
      <w:r>
        <w:rPr>
          <w:sz w:val="28"/>
        </w:rPr>
        <w:t xml:space="preserve">   </w:t>
      </w:r>
      <w:r w:rsidR="002F2BDB">
        <w:rPr>
          <w:sz w:val="28"/>
        </w:rPr>
        <w:t>М.А. Ярыш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CB5D93" w:rsidRPr="00080C48" w:rsidRDefault="00CB5D93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Default="00CB5D9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063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D76A55" w:rsidRPr="00AB74FE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B5D93" w:rsidRPr="00080C48" w:rsidRDefault="00CB5D93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Pr="002D7AD1">
        <w:rPr>
          <w:kern w:val="2"/>
          <w:sz w:val="28"/>
          <w:szCs w:val="28"/>
        </w:rPr>
        <w:t>«</w:t>
      </w:r>
      <w:r w:rsidR="00D76A55" w:rsidRPr="00D76A55">
        <w:rPr>
          <w:kern w:val="2"/>
          <w:sz w:val="28"/>
          <w:szCs w:val="28"/>
        </w:rPr>
        <w:t>Содержание дорог</w:t>
      </w:r>
      <w:r w:rsidRPr="002D7AD1">
        <w:rPr>
          <w:kern w:val="2"/>
          <w:sz w:val="28"/>
          <w:szCs w:val="28"/>
        </w:rPr>
        <w:t>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B5D93" w:rsidRPr="00080C48" w:rsidRDefault="00CB5D9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CB5D93" w:rsidRPr="00080C48" w:rsidTr="00275FAB">
        <w:trPr>
          <w:tblHeader/>
        </w:trPr>
        <w:tc>
          <w:tcPr>
            <w:tcW w:w="567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B5D93" w:rsidRPr="00080C48" w:rsidTr="00275FAB">
        <w:trPr>
          <w:tblHeader/>
        </w:trPr>
        <w:tc>
          <w:tcPr>
            <w:tcW w:w="567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B5D93" w:rsidRPr="00080C48" w:rsidRDefault="00CB5D93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CB5D93" w:rsidRPr="00080C48" w:rsidTr="00253E07">
        <w:trPr>
          <w:tblHeader/>
        </w:trPr>
        <w:tc>
          <w:tcPr>
            <w:tcW w:w="562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B5D93" w:rsidRPr="00080C48" w:rsidTr="00253E07">
        <w:tc>
          <w:tcPr>
            <w:tcW w:w="14968" w:type="dxa"/>
            <w:gridSpan w:val="18"/>
          </w:tcPr>
          <w:p w:rsidR="00CB5D93" w:rsidRDefault="00CB5D93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2F2BDB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 xml:space="preserve">«Развитие транспортной системы </w:t>
            </w:r>
            <w:r w:rsidR="002F2BDB">
              <w:t>Бессергеневского</w:t>
            </w:r>
            <w:r w:rsidRPr="00B916B6">
              <w:t xml:space="preserve">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B5D93" w:rsidRPr="00080C48" w:rsidRDefault="00CB5D93" w:rsidP="00D76A55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</w:t>
            </w:r>
            <w:r w:rsidR="00D76A55">
              <w:rPr>
                <w:lang w:val="en-US"/>
              </w:rPr>
              <w:t>Содержание дорог</w:t>
            </w:r>
            <w:r w:rsidRPr="00B916B6">
              <w:t>»</w:t>
            </w:r>
          </w:p>
        </w:tc>
      </w:tr>
      <w:tr w:rsidR="00CB5D93" w:rsidRPr="00080C48" w:rsidTr="00253E07">
        <w:tc>
          <w:tcPr>
            <w:tcW w:w="562" w:type="dxa"/>
          </w:tcPr>
          <w:p w:rsidR="00CB5D93" w:rsidRPr="00080C48" w:rsidRDefault="00CB5D93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B5D93" w:rsidRPr="00B916B6" w:rsidRDefault="00CB5D93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 w:rsidRPr="00B916B6">
              <w:lastRenderedPageBreak/>
              <w:t>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B5D93" w:rsidRPr="00080C48" w:rsidRDefault="00CB5D93" w:rsidP="003F23D9">
            <w:pPr>
              <w:jc w:val="center"/>
              <w:rPr>
                <w:sz w:val="24"/>
                <w:szCs w:val="24"/>
              </w:rPr>
            </w:pPr>
            <w:r w:rsidRPr="00080C48">
              <w:lastRenderedPageBreak/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2F2BDB" w:rsidRPr="00080C48" w:rsidTr="00253E07">
        <w:tc>
          <w:tcPr>
            <w:tcW w:w="562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2F2BDB" w:rsidRPr="00B916B6" w:rsidRDefault="002F2BDB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2F2BDB" w:rsidRPr="00080C48" w:rsidRDefault="002F2BDB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86,1</w:t>
            </w:r>
          </w:p>
        </w:tc>
        <w:tc>
          <w:tcPr>
            <w:tcW w:w="784" w:type="dxa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6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</w:tr>
    </w:tbl>
    <w:p w:rsidR="00CB5D93" w:rsidRPr="00080C48" w:rsidRDefault="00CB5D93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CB5D93" w:rsidRDefault="00CB5D9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B5D93" w:rsidRPr="00080C48" w:rsidRDefault="00CB5D93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B5D93" w:rsidRPr="00080C48" w:rsidRDefault="00CB5D93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CB5D93" w:rsidRPr="00080C48" w:rsidTr="00275FAB">
        <w:tc>
          <w:tcPr>
            <w:tcW w:w="682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B5D93" w:rsidRPr="00080C48" w:rsidTr="00275FAB">
        <w:tc>
          <w:tcPr>
            <w:tcW w:w="682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B5D93" w:rsidRPr="00080C48" w:rsidRDefault="00CB5D93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42"/>
        <w:gridCol w:w="992"/>
        <w:gridCol w:w="1134"/>
        <w:gridCol w:w="2603"/>
        <w:gridCol w:w="2216"/>
        <w:gridCol w:w="1729"/>
      </w:tblGrid>
      <w:tr w:rsidR="00CB5D93" w:rsidRPr="00080C48" w:rsidTr="006128C7">
        <w:trPr>
          <w:tblHeader/>
        </w:trPr>
        <w:tc>
          <w:tcPr>
            <w:tcW w:w="687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D76A5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="00D76A55">
              <w:rPr>
                <w:kern w:val="2"/>
                <w:sz w:val="24"/>
                <w:szCs w:val="24"/>
                <w:lang w:val="en-US"/>
              </w:rPr>
              <w:t>Содержание дорог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 xml:space="preserve">обеспечение функционирования и развития сети автомобильных дорог общего пользования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4E6596" w:rsidRDefault="00CB5D93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="004E6596"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 xml:space="preserve">ниям в </w:t>
            </w:r>
            <w:r w:rsidRPr="00F16607">
              <w:rPr>
                <w:sz w:val="24"/>
                <w:szCs w:val="24"/>
              </w:rPr>
              <w:lastRenderedPageBreak/>
              <w:t>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B5D93" w:rsidRPr="00080C48" w:rsidRDefault="00CB5D93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596" w:rsidRPr="004E6596" w:rsidRDefault="004E6596" w:rsidP="004E6596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Default="00CB5D93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DF6D10" w:rsidRDefault="00CB5D93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B5D93" w:rsidRDefault="00CB5D93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CB5D93" w:rsidRPr="00080C48" w:rsidRDefault="00CB5D93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CB5D93" w:rsidRPr="00080C48" w:rsidTr="003F23D9">
        <w:tc>
          <w:tcPr>
            <w:tcW w:w="671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3F23D9">
        <w:tc>
          <w:tcPr>
            <w:tcW w:w="671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B5D93" w:rsidRPr="00080C48" w:rsidRDefault="00CB5D93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B5D93" w:rsidRPr="00080C48" w:rsidRDefault="00CB5D93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B5D93" w:rsidRPr="00080C48" w:rsidTr="003F23D9">
        <w:tc>
          <w:tcPr>
            <w:tcW w:w="14968" w:type="dxa"/>
            <w:gridSpan w:val="21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 xml:space="preserve">Развитие транспортной системы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B5D93" w:rsidRPr="003F23D9" w:rsidRDefault="00CB5D93" w:rsidP="00D76A55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</w:t>
            </w:r>
            <w:r w:rsidR="00D76A55">
              <w:rPr>
                <w:color w:val="000000"/>
                <w:lang w:val="en-US"/>
              </w:rPr>
              <w:t>Содержание дорог</w:t>
            </w:r>
            <w:r w:rsidRPr="003F23D9">
              <w:rPr>
                <w:color w:val="000000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4</w:t>
      </w:r>
    </w:p>
    <w:p w:rsidR="00CB5D93" w:rsidRDefault="00CB5D93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1344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</w:t>
      </w:r>
      <w:r w:rsidR="00D76A55" w:rsidRPr="00AB74FE">
        <w:rPr>
          <w:kern w:val="2"/>
          <w:sz w:val="28"/>
          <w:szCs w:val="28"/>
        </w:rPr>
        <w:t xml:space="preserve">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B5D93" w:rsidRPr="00080C48" w:rsidRDefault="00CB5D93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B5D93" w:rsidRPr="00080C48" w:rsidRDefault="00CB5D93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B5D93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</w:t>
            </w:r>
          </w:p>
        </w:tc>
      </w:tr>
      <w:tr w:rsidR="00CB5D93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E54D1" w:rsidRDefault="00CB5D93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 w:rsidR="002F2BDB">
              <w:t>Бессергеневского</w:t>
            </w:r>
            <w:r>
              <w:t xml:space="preserve"> сельского поселения Октябрьского района </w:t>
            </w:r>
            <w:r w:rsidRPr="000E54D1">
              <w:rPr>
                <w:kern w:val="2"/>
              </w:rPr>
              <w:t xml:space="preserve">«Развитие транспортной системы </w:t>
            </w:r>
            <w:r w:rsidR="002F2BDB">
              <w:rPr>
                <w:kern w:val="2"/>
              </w:rPr>
              <w:t>Бессергеневского</w:t>
            </w:r>
            <w:r w:rsidRPr="000E54D1">
              <w:rPr>
                <w:kern w:val="2"/>
              </w:rPr>
              <w:t xml:space="preserve"> сельского поселения»</w:t>
            </w:r>
          </w:p>
          <w:p w:rsidR="00CB5D93" w:rsidRPr="00080C48" w:rsidRDefault="00CB5D93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r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B247A0" w:rsidRDefault="00B247A0" w:rsidP="003F23D9">
            <w:r>
              <w:rPr>
                <w:lang w:val="en-US"/>
              </w:rPr>
              <w:t>22958,6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3152,6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6299,3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6780,4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6726,3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</w:tr>
      <w:tr w:rsidR="00B247A0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D76A55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lastRenderedPageBreak/>
              <w:t>«</w:t>
            </w:r>
            <w:r>
              <w:rPr>
                <w:kern w:val="2"/>
                <w:lang w:val="en-US"/>
              </w:rPr>
              <w:t>Содержание дорог</w:t>
            </w:r>
            <w:r w:rsidRPr="000E54D1">
              <w:rPr>
                <w:kern w:val="2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r>
              <w:lastRenderedPageBreak/>
              <w:t>Админис</w:t>
            </w:r>
            <w:r>
              <w:lastRenderedPageBreak/>
              <w:t>трация Бессергеневского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>
              <w:lastRenderedPageBreak/>
              <w:t>95</w:t>
            </w:r>
            <w:r>
              <w:lastRenderedPageBreak/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>
              <w:lastRenderedPageBreak/>
              <w:t>040</w:t>
            </w:r>
            <w:r>
              <w:lastRenderedPageBreak/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B247A0" w:rsidRDefault="00B247A0" w:rsidP="00C822A1">
            <w:r>
              <w:rPr>
                <w:lang w:val="en-US"/>
              </w:rPr>
              <w:t>22958,6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822A1">
            <w:r>
              <w:t>3152,6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822A1">
            <w:r>
              <w:t>6299,3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822A1">
            <w:r>
              <w:t>6780,4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822A1">
            <w:r>
              <w:t>6726,3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</w:tr>
      <w:tr w:rsidR="00B247A0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ind w:left="-142" w:right="-109"/>
              <w:jc w:val="center"/>
              <w:outlineLvl w:val="0"/>
            </w:pPr>
            <w:r w:rsidRPr="00080C48">
              <w:lastRenderedPageBreak/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00103" w:rsidRDefault="00B247A0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180BE3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Default="00B247A0" w:rsidP="00CA68C2">
            <w:pPr>
              <w:jc w:val="center"/>
            </w:pPr>
            <w:r>
              <w:t>83510</w:t>
            </w:r>
          </w:p>
          <w:p w:rsidR="00B247A0" w:rsidRDefault="00B247A0" w:rsidP="00CA68C2">
            <w:pPr>
              <w:jc w:val="center"/>
            </w:pPr>
          </w:p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Pr="000E54D1" w:rsidRDefault="00B247A0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>
              <w:t>22749,3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>
              <w:t>2943,3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 w:rsidP="00C822A1">
            <w:r>
              <w:t>6299,3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 w:rsidP="00C822A1">
            <w:r>
              <w:t>6780,4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 w:rsidP="00C822A1">
            <w:r>
              <w:t>6726,3</w:t>
            </w:r>
          </w:p>
          <w:p w:rsidR="00B247A0" w:rsidRPr="00B247A0" w:rsidRDefault="00B247A0" w:rsidP="00B247A0"/>
          <w:p w:rsidR="00B247A0" w:rsidRP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</w:tr>
      <w:tr w:rsidR="00CB5D93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00103" w:rsidRDefault="00CB5D93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180BE3">
            <w:r w:rsidRPr="00AA2FD7"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0E54D1">
            <w:pPr>
              <w:jc w:val="center"/>
            </w:pPr>
            <w:r>
              <w:t>0</w:t>
            </w:r>
            <w:r w:rsidR="00B247A0">
              <w:t>6</w:t>
            </w:r>
            <w:r>
              <w:t>100</w:t>
            </w:r>
          </w:p>
          <w:p w:rsidR="00CB5D93" w:rsidRPr="00080C48" w:rsidRDefault="00CB5D93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</w:tr>
    </w:tbl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B5D93" w:rsidRDefault="00CB5D9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B247A0">
      <w:pPr>
        <w:suppressAutoHyphens/>
        <w:ind w:left="1092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B247A0" w:rsidRPr="00AB74FE">
        <w:rPr>
          <w:kern w:val="2"/>
          <w:sz w:val="28"/>
          <w:szCs w:val="28"/>
        </w:rPr>
        <w:t xml:space="preserve">                                                                                                  п</w:t>
      </w:r>
      <w:r w:rsidR="00CB5D93" w:rsidRPr="002D7AD1">
        <w:rPr>
          <w:kern w:val="2"/>
          <w:sz w:val="28"/>
          <w:szCs w:val="28"/>
        </w:rPr>
        <w:t>оселения»</w:t>
      </w:r>
    </w:p>
    <w:p w:rsidR="00CB5D93" w:rsidRDefault="00CB5D93" w:rsidP="006128C7">
      <w:pPr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CB5D93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CB5D93" w:rsidRPr="00080C48" w:rsidTr="008717DC">
        <w:tc>
          <w:tcPr>
            <w:tcW w:w="34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B5D93" w:rsidRPr="00080C48" w:rsidTr="00B247A0">
        <w:trPr>
          <w:trHeight w:val="72"/>
        </w:trPr>
        <w:tc>
          <w:tcPr>
            <w:tcW w:w="348" w:type="dxa"/>
            <w:vMerge w:val="restart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CB5D93" w:rsidRPr="003F23D9" w:rsidRDefault="00CB5D93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 xml:space="preserve">«Развитие транспортной системы </w:t>
            </w:r>
            <w:r w:rsidR="002F2BDB">
              <w:rPr>
                <w:kern w:val="2"/>
                <w:sz w:val="24"/>
                <w:szCs w:val="24"/>
              </w:rPr>
              <w:t>Бессергеневского</w:t>
            </w:r>
            <w:r w:rsidRPr="003F23D9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22958,6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6299,3</w:t>
            </w:r>
          </w:p>
        </w:tc>
        <w:tc>
          <w:tcPr>
            <w:tcW w:w="830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CB5D93" w:rsidRPr="003F23D9" w:rsidRDefault="00B247A0" w:rsidP="00B31F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247A0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247A0" w:rsidRPr="006D7FE1" w:rsidRDefault="00B247A0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247A0" w:rsidRPr="003F23D9" w:rsidRDefault="00B544C4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22751,4</w:t>
            </w:r>
          </w:p>
        </w:tc>
        <w:tc>
          <w:tcPr>
            <w:tcW w:w="811" w:type="dxa"/>
          </w:tcPr>
          <w:p w:rsidR="00B247A0" w:rsidRPr="003F23D9" w:rsidRDefault="00B544C4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B247A0" w:rsidRPr="003F23D9" w:rsidRDefault="00B247A0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6299,3</w:t>
            </w:r>
          </w:p>
        </w:tc>
        <w:tc>
          <w:tcPr>
            <w:tcW w:w="830" w:type="dxa"/>
          </w:tcPr>
          <w:p w:rsidR="00B247A0" w:rsidRPr="003F23D9" w:rsidRDefault="00B247A0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B247A0" w:rsidRPr="003F23D9" w:rsidRDefault="00B247A0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c>
          <w:tcPr>
            <w:tcW w:w="348" w:type="dxa"/>
            <w:vMerge w:val="restart"/>
          </w:tcPr>
          <w:p w:rsidR="00B544C4" w:rsidRPr="00080C48" w:rsidRDefault="00B544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B544C4" w:rsidRPr="003F23D9" w:rsidRDefault="00B544C4" w:rsidP="00D76A55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</w:t>
            </w:r>
            <w:r>
              <w:rPr>
                <w:kern w:val="2"/>
                <w:sz w:val="24"/>
                <w:szCs w:val="24"/>
                <w:lang w:val="en-US"/>
              </w:rPr>
              <w:t>Содержание дорог</w:t>
            </w:r>
            <w:r w:rsidRPr="003F23D9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22958,6</w:t>
            </w:r>
          </w:p>
        </w:tc>
        <w:tc>
          <w:tcPr>
            <w:tcW w:w="811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6299,3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811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22751,4</w:t>
            </w:r>
          </w:p>
        </w:tc>
        <w:tc>
          <w:tcPr>
            <w:tcW w:w="811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6299,3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B5D93" w:rsidRDefault="00CB5D93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CB5D93" w:rsidSect="008F36FF">
      <w:footerReference w:type="even" r:id="rId10"/>
      <w:footerReference w:type="default" r:id="rId11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462" w:rsidRDefault="006F7462">
      <w:r>
        <w:separator/>
      </w:r>
    </w:p>
  </w:endnote>
  <w:endnote w:type="continuationSeparator" w:id="0">
    <w:p w:rsidR="006F7462" w:rsidRDefault="006F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35" w:rsidRDefault="00A36F35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B5025">
      <w:rPr>
        <w:noProof/>
      </w:rPr>
      <w:t>3</w:t>
    </w:r>
    <w:r>
      <w:rPr>
        <w:noProof/>
      </w:rPr>
      <w:fldChar w:fldCharType="end"/>
    </w:r>
  </w:p>
  <w:p w:rsidR="00A36F35" w:rsidRDefault="00A36F3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35" w:rsidRDefault="00A36F3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36F35" w:rsidRDefault="00A36F35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35" w:rsidRPr="00B82745" w:rsidRDefault="00A36F35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462" w:rsidRDefault="006F7462">
      <w:r>
        <w:separator/>
      </w:r>
    </w:p>
  </w:footnote>
  <w:footnote w:type="continuationSeparator" w:id="0">
    <w:p w:rsidR="006F7462" w:rsidRDefault="006F7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5025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57445"/>
    <w:rsid w:val="001638CC"/>
    <w:rsid w:val="00175C64"/>
    <w:rsid w:val="00180BE3"/>
    <w:rsid w:val="00181A23"/>
    <w:rsid w:val="00185603"/>
    <w:rsid w:val="00193721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2BDB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0EC7"/>
    <w:rsid w:val="004871AA"/>
    <w:rsid w:val="004A77CC"/>
    <w:rsid w:val="004B6A5C"/>
    <w:rsid w:val="004C12C3"/>
    <w:rsid w:val="004C6E8B"/>
    <w:rsid w:val="004D071F"/>
    <w:rsid w:val="004E00A5"/>
    <w:rsid w:val="004E0AB7"/>
    <w:rsid w:val="004E6596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E5C20"/>
    <w:rsid w:val="006F384D"/>
    <w:rsid w:val="006F4D07"/>
    <w:rsid w:val="006F7462"/>
    <w:rsid w:val="007015E4"/>
    <w:rsid w:val="00702777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D3389"/>
    <w:rsid w:val="008E755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6F35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B74FE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47A0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544C4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D7BDA"/>
    <w:rsid w:val="00BF352C"/>
    <w:rsid w:val="00BF39F0"/>
    <w:rsid w:val="00BF4112"/>
    <w:rsid w:val="00BF6C84"/>
    <w:rsid w:val="00C11FDF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31BB"/>
    <w:rsid w:val="00C76A2D"/>
    <w:rsid w:val="00C830C4"/>
    <w:rsid w:val="00C860C4"/>
    <w:rsid w:val="00CA151C"/>
    <w:rsid w:val="00CA339C"/>
    <w:rsid w:val="00CA68C2"/>
    <w:rsid w:val="00CB1900"/>
    <w:rsid w:val="00CB2CC6"/>
    <w:rsid w:val="00CB43C1"/>
    <w:rsid w:val="00CB5D93"/>
    <w:rsid w:val="00CB7187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76A55"/>
    <w:rsid w:val="00D81528"/>
    <w:rsid w:val="00D81F86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06A1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3F2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786</TotalTime>
  <Pages>18</Pages>
  <Words>3149</Words>
  <Characters>17951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cp:lastPrinted>2021-08-23T07:05:00Z</cp:lastPrinted>
  <dcterms:created xsi:type="dcterms:W3CDTF">2018-11-09T13:07:00Z</dcterms:created>
  <dcterms:modified xsi:type="dcterms:W3CDTF">2022-01-08T19:50:00Z</dcterms:modified>
</cp:coreProperties>
</file>