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AA8" w:rsidRDefault="00616C29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noProof/>
          <w:sz w:val="24"/>
        </w:rPr>
        <w:drawing>
          <wp:inline distT="0" distB="0" distL="0" distR="0">
            <wp:extent cx="573405" cy="907415"/>
            <wp:effectExtent l="0" t="0" r="0" b="6985"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AA8" w:rsidRDefault="00974AA8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974AA8" w:rsidRDefault="00974AA8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974AA8" w:rsidRDefault="00974AA8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974AA8" w:rsidRDefault="00974AA8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 w:rsidR="00957E9E" w:rsidRPr="00957E9E">
        <w:rPr>
          <w:b/>
          <w:sz w:val="28"/>
          <w:szCs w:val="28"/>
        </w:rPr>
        <w:t>Бессергеневское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974AA8" w:rsidRPr="00BF799D" w:rsidRDefault="00974AA8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957E9E" w:rsidRPr="000B0E07">
        <w:rPr>
          <w:b/>
          <w:sz w:val="28"/>
          <w:szCs w:val="28"/>
        </w:rPr>
        <w:t>Бессергеневского</w:t>
      </w:r>
      <w:r>
        <w:rPr>
          <w:b/>
          <w:sz w:val="28"/>
          <w:szCs w:val="28"/>
        </w:rPr>
        <w:t xml:space="preserve"> сельского поселения</w:t>
      </w:r>
    </w:p>
    <w:p w:rsidR="00974AA8" w:rsidRPr="00C15F58" w:rsidRDefault="00974AA8" w:rsidP="00C15F58">
      <w:pPr>
        <w:spacing w:after="200"/>
        <w:contextualSpacing/>
        <w:jc w:val="center"/>
        <w:rPr>
          <w:sz w:val="28"/>
          <w:szCs w:val="28"/>
        </w:rPr>
      </w:pPr>
    </w:p>
    <w:p w:rsidR="00974AA8" w:rsidRPr="00C15F58" w:rsidRDefault="00974AA8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974AA8" w:rsidRPr="00C15F58" w:rsidRDefault="00974AA8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957E9E" w:rsidRPr="00957E9E" w:rsidRDefault="000B0E07" w:rsidP="00957E9E">
      <w:pPr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957E9E" w:rsidRPr="00957E9E">
        <w:rPr>
          <w:b/>
          <w:sz w:val="28"/>
          <w:szCs w:val="28"/>
        </w:rPr>
        <w:t>9.1</w:t>
      </w:r>
      <w:r>
        <w:rPr>
          <w:b/>
          <w:sz w:val="28"/>
          <w:szCs w:val="28"/>
        </w:rPr>
        <w:t>2</w:t>
      </w:r>
      <w:r w:rsidR="00957E9E" w:rsidRPr="00957E9E">
        <w:rPr>
          <w:b/>
          <w:sz w:val="28"/>
          <w:szCs w:val="28"/>
        </w:rPr>
        <w:t xml:space="preserve">.2018                                             № </w:t>
      </w:r>
      <w:r>
        <w:rPr>
          <w:b/>
          <w:sz w:val="28"/>
          <w:szCs w:val="28"/>
        </w:rPr>
        <w:t>216</w:t>
      </w:r>
      <w:r w:rsidR="00957E9E" w:rsidRPr="00957E9E">
        <w:rPr>
          <w:b/>
          <w:sz w:val="28"/>
          <w:szCs w:val="28"/>
        </w:rPr>
        <w:t xml:space="preserve">                           ст. Бессергеневская</w:t>
      </w:r>
    </w:p>
    <w:p w:rsidR="00957E9E" w:rsidRPr="00957E9E" w:rsidRDefault="00957E9E" w:rsidP="00957E9E">
      <w:pPr>
        <w:rPr>
          <w:b/>
          <w:sz w:val="28"/>
          <w:szCs w:val="28"/>
        </w:rPr>
      </w:pPr>
    </w:p>
    <w:p w:rsidR="000B0E07" w:rsidRPr="000B0E07" w:rsidRDefault="000B0E07" w:rsidP="000B0E07">
      <w:pPr>
        <w:ind w:right="4959"/>
        <w:rPr>
          <w:sz w:val="28"/>
          <w:szCs w:val="28"/>
        </w:rPr>
      </w:pPr>
      <w:r w:rsidRPr="000B0E07">
        <w:rPr>
          <w:sz w:val="28"/>
          <w:szCs w:val="28"/>
        </w:rPr>
        <w:t>О внесении изменений в постановление</w:t>
      </w:r>
    </w:p>
    <w:p w:rsidR="00957E9E" w:rsidRPr="00957E9E" w:rsidRDefault="000B0E07" w:rsidP="000B0E07">
      <w:pPr>
        <w:ind w:right="4959"/>
        <w:rPr>
          <w:sz w:val="28"/>
          <w:szCs w:val="28"/>
        </w:rPr>
      </w:pPr>
      <w:r w:rsidRPr="000B0E07">
        <w:rPr>
          <w:sz w:val="28"/>
          <w:szCs w:val="28"/>
        </w:rPr>
        <w:t>№</w:t>
      </w:r>
      <w:r>
        <w:rPr>
          <w:sz w:val="28"/>
          <w:szCs w:val="28"/>
        </w:rPr>
        <w:t>174</w:t>
      </w:r>
      <w:r w:rsidRPr="000B0E07">
        <w:rPr>
          <w:sz w:val="28"/>
          <w:szCs w:val="28"/>
        </w:rPr>
        <w:t xml:space="preserve"> от 19.11.2018г</w:t>
      </w:r>
      <w:proofErr w:type="gramStart"/>
      <w:r w:rsidRPr="000B0E07">
        <w:rPr>
          <w:sz w:val="28"/>
          <w:szCs w:val="28"/>
        </w:rPr>
        <w:t>.</w:t>
      </w:r>
      <w:r w:rsidR="00957E9E" w:rsidRPr="00957E9E">
        <w:rPr>
          <w:sz w:val="28"/>
          <w:szCs w:val="28"/>
        </w:rPr>
        <w:t>О</w:t>
      </w:r>
      <w:proofErr w:type="gramEnd"/>
      <w:r w:rsidR="00957E9E" w:rsidRPr="00957E9E">
        <w:rPr>
          <w:sz w:val="28"/>
          <w:szCs w:val="28"/>
        </w:rPr>
        <w:t xml:space="preserve">б утверждении муниципальной программы  «Развитие культуры Бессергеневского сельского </w:t>
      </w:r>
    </w:p>
    <w:p w:rsidR="00957E9E" w:rsidRPr="00957E9E" w:rsidRDefault="00957E9E" w:rsidP="00957E9E">
      <w:pPr>
        <w:ind w:right="4959"/>
        <w:rPr>
          <w:sz w:val="28"/>
          <w:szCs w:val="28"/>
        </w:rPr>
      </w:pPr>
      <w:r w:rsidRPr="00957E9E">
        <w:rPr>
          <w:sz w:val="28"/>
          <w:szCs w:val="28"/>
        </w:rPr>
        <w:t>поселения»</w:t>
      </w:r>
    </w:p>
    <w:p w:rsidR="00957E9E" w:rsidRPr="00957E9E" w:rsidRDefault="00957E9E" w:rsidP="00957E9E">
      <w:pPr>
        <w:rPr>
          <w:b/>
          <w:sz w:val="28"/>
          <w:szCs w:val="28"/>
        </w:rPr>
      </w:pPr>
    </w:p>
    <w:p w:rsidR="00957E9E" w:rsidRPr="00957E9E" w:rsidRDefault="000B0E07" w:rsidP="000B0E07">
      <w:pPr>
        <w:ind w:firstLine="709"/>
        <w:jc w:val="both"/>
        <w:rPr>
          <w:sz w:val="28"/>
          <w:szCs w:val="28"/>
        </w:rPr>
      </w:pPr>
      <w:r w:rsidRPr="000B0E07">
        <w:rPr>
          <w:sz w:val="28"/>
          <w:szCs w:val="28"/>
        </w:rPr>
        <w:t>В соответствии с постановлением Администрации Бессергеневского сельского поселения от  11.09.2018 г. № 146 «Об утверждении Порядка разработки, реализации и оценки эффективности муниципальных программ Бессергеневского сельского поселения Октябрьского района»,  руководствуясь статьей  51 Устава муниципального образования «</w:t>
      </w:r>
      <w:proofErr w:type="spellStart"/>
      <w:r w:rsidRPr="000B0E07">
        <w:rPr>
          <w:sz w:val="28"/>
          <w:szCs w:val="28"/>
        </w:rPr>
        <w:t>Бессергеневское</w:t>
      </w:r>
      <w:proofErr w:type="spellEnd"/>
      <w:r w:rsidRPr="000B0E07">
        <w:rPr>
          <w:sz w:val="28"/>
          <w:szCs w:val="28"/>
        </w:rPr>
        <w:t xml:space="preserve"> сельское поселение»,</w:t>
      </w:r>
    </w:p>
    <w:p w:rsidR="00957E9E" w:rsidRPr="00957E9E" w:rsidRDefault="00957E9E" w:rsidP="00957E9E">
      <w:pPr>
        <w:jc w:val="center"/>
        <w:rPr>
          <w:sz w:val="28"/>
          <w:szCs w:val="28"/>
        </w:rPr>
      </w:pPr>
      <w:r w:rsidRPr="00957E9E">
        <w:rPr>
          <w:sz w:val="28"/>
          <w:szCs w:val="28"/>
        </w:rPr>
        <w:t>ПОСТАНОВЛЯЮ:</w:t>
      </w:r>
    </w:p>
    <w:p w:rsidR="00957E9E" w:rsidRPr="00957E9E" w:rsidRDefault="00957E9E" w:rsidP="00957E9E">
      <w:pPr>
        <w:jc w:val="center"/>
        <w:rPr>
          <w:sz w:val="28"/>
          <w:szCs w:val="28"/>
        </w:rPr>
      </w:pPr>
    </w:p>
    <w:p w:rsidR="000B0E07" w:rsidRPr="000B0E07" w:rsidRDefault="00957E9E" w:rsidP="000B0E07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957E9E">
        <w:rPr>
          <w:sz w:val="28"/>
          <w:szCs w:val="28"/>
        </w:rPr>
        <w:t xml:space="preserve">1. </w:t>
      </w:r>
      <w:r w:rsidR="000B0E07" w:rsidRPr="000B0E07">
        <w:rPr>
          <w:sz w:val="28"/>
          <w:szCs w:val="28"/>
        </w:rPr>
        <w:t>Внести изменения в постановление Главы Администрации Бессергеневского сельского поселения №1</w:t>
      </w:r>
      <w:r w:rsidR="000B0E07">
        <w:rPr>
          <w:sz w:val="28"/>
          <w:szCs w:val="28"/>
        </w:rPr>
        <w:t>74</w:t>
      </w:r>
      <w:r w:rsidR="000B0E07" w:rsidRPr="000B0E07">
        <w:rPr>
          <w:sz w:val="28"/>
          <w:szCs w:val="28"/>
        </w:rPr>
        <w:t xml:space="preserve"> от 19.11.2018г. Об утверждении муниципальной программы  </w:t>
      </w:r>
      <w:r w:rsidR="000B0E07" w:rsidRPr="00957E9E">
        <w:rPr>
          <w:sz w:val="28"/>
          <w:szCs w:val="28"/>
        </w:rPr>
        <w:t>«Развитие культуры Бессергеневского сельского поселения» согласно приложению №1</w:t>
      </w:r>
      <w:r w:rsidR="000B0E07" w:rsidRPr="000B0E07">
        <w:rPr>
          <w:sz w:val="28"/>
          <w:szCs w:val="28"/>
        </w:rPr>
        <w:t>.</w:t>
      </w:r>
    </w:p>
    <w:p w:rsidR="000B0E07" w:rsidRDefault="000B0E07" w:rsidP="000B0E07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0B0E07">
        <w:rPr>
          <w:sz w:val="28"/>
          <w:szCs w:val="28"/>
        </w:rPr>
        <w:t>1.1. Приложение изложить в новой редакции.</w:t>
      </w:r>
    </w:p>
    <w:p w:rsidR="000B0E07" w:rsidRDefault="000B0E07" w:rsidP="00957E9E">
      <w:pPr>
        <w:tabs>
          <w:tab w:val="left" w:pos="-142"/>
        </w:tabs>
        <w:ind w:firstLine="709"/>
        <w:jc w:val="both"/>
        <w:rPr>
          <w:sz w:val="28"/>
          <w:szCs w:val="28"/>
        </w:rPr>
      </w:pPr>
    </w:p>
    <w:p w:rsidR="00957E9E" w:rsidRPr="00957E9E" w:rsidRDefault="000B0E07" w:rsidP="00957E9E">
      <w:pPr>
        <w:tabs>
          <w:tab w:val="left" w:pos="-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57E9E" w:rsidRPr="00957E9E">
        <w:rPr>
          <w:sz w:val="28"/>
          <w:szCs w:val="28"/>
        </w:rPr>
        <w:t>. Контроль, за исполнением данного постановления, возложить на директора МУК «</w:t>
      </w:r>
      <w:proofErr w:type="spellStart"/>
      <w:r w:rsidR="00957E9E" w:rsidRPr="00957E9E">
        <w:rPr>
          <w:sz w:val="28"/>
          <w:szCs w:val="28"/>
        </w:rPr>
        <w:t>Бессергеневский</w:t>
      </w:r>
      <w:proofErr w:type="spellEnd"/>
      <w:r w:rsidR="00957E9E" w:rsidRPr="00957E9E">
        <w:rPr>
          <w:sz w:val="28"/>
          <w:szCs w:val="28"/>
        </w:rPr>
        <w:t xml:space="preserve"> СДК».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</w:p>
    <w:p w:rsidR="00957E9E" w:rsidRPr="00957E9E" w:rsidRDefault="00957E9E" w:rsidP="00957E9E">
      <w:pPr>
        <w:jc w:val="both"/>
        <w:rPr>
          <w:sz w:val="28"/>
          <w:szCs w:val="28"/>
        </w:rPr>
      </w:pPr>
    </w:p>
    <w:p w:rsidR="00957E9E" w:rsidRPr="00957E9E" w:rsidRDefault="00957E9E" w:rsidP="00957E9E">
      <w:pPr>
        <w:jc w:val="both"/>
        <w:rPr>
          <w:sz w:val="28"/>
          <w:szCs w:val="28"/>
        </w:rPr>
      </w:pPr>
      <w:r w:rsidRPr="00957E9E">
        <w:rPr>
          <w:sz w:val="28"/>
          <w:szCs w:val="28"/>
        </w:rPr>
        <w:t>Глава Администрации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  <w:r w:rsidRPr="00957E9E">
        <w:rPr>
          <w:sz w:val="28"/>
          <w:szCs w:val="28"/>
        </w:rPr>
        <w:t>Бессергеневского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  <w:r w:rsidRPr="00957E9E">
        <w:rPr>
          <w:sz w:val="28"/>
          <w:szCs w:val="28"/>
        </w:rPr>
        <w:t>сельского поселения                                                                      А.М. Гудков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284"/>
      </w:tblGrid>
      <w:tr w:rsidR="00957E9E" w:rsidRPr="00957E9E" w:rsidTr="00957E9E">
        <w:tc>
          <w:tcPr>
            <w:tcW w:w="4284" w:type="dxa"/>
            <w:shd w:val="clear" w:color="auto" w:fill="auto"/>
          </w:tcPr>
          <w:p w:rsidR="00957E9E" w:rsidRPr="00957E9E" w:rsidRDefault="00957E9E" w:rsidP="00957E9E">
            <w:pPr>
              <w:rPr>
                <w:b/>
                <w:szCs w:val="28"/>
              </w:rPr>
            </w:pPr>
          </w:p>
        </w:tc>
      </w:tr>
    </w:tbl>
    <w:p w:rsidR="00957E9E" w:rsidRPr="00957E9E" w:rsidRDefault="00957E9E" w:rsidP="00957E9E">
      <w:pPr>
        <w:jc w:val="both"/>
        <w:rPr>
          <w:sz w:val="28"/>
          <w:szCs w:val="28"/>
        </w:rPr>
      </w:pPr>
    </w:p>
    <w:p w:rsidR="00974AA8" w:rsidRPr="00FD40F8" w:rsidRDefault="00974AA8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974AA8" w:rsidRPr="00FD40F8" w:rsidRDefault="00974AA8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974AA8" w:rsidRPr="00CD715E" w:rsidRDefault="00957E9E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974AA8">
        <w:rPr>
          <w:kern w:val="2"/>
          <w:sz w:val="28"/>
          <w:szCs w:val="28"/>
        </w:rPr>
        <w:t xml:space="preserve"> сельского</w:t>
      </w:r>
      <w:r w:rsidR="00974AA8" w:rsidRPr="00CD715E">
        <w:rPr>
          <w:kern w:val="2"/>
          <w:sz w:val="28"/>
          <w:szCs w:val="28"/>
        </w:rPr>
        <w:t xml:space="preserve"> поселения </w:t>
      </w:r>
    </w:p>
    <w:p w:rsidR="00974AA8" w:rsidRPr="000B0E07" w:rsidRDefault="00974AA8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0B0E07">
        <w:rPr>
          <w:sz w:val="28"/>
        </w:rPr>
        <w:t>2</w:t>
      </w:r>
      <w:r w:rsidR="00957E9E" w:rsidRPr="000B0E07">
        <w:rPr>
          <w:sz w:val="28"/>
        </w:rPr>
        <w:t>9</w:t>
      </w:r>
      <w:r>
        <w:rPr>
          <w:sz w:val="28"/>
        </w:rPr>
        <w:t>.1</w:t>
      </w:r>
      <w:r w:rsidR="000B0E07">
        <w:rPr>
          <w:sz w:val="28"/>
        </w:rPr>
        <w:t>2</w:t>
      </w:r>
      <w:r>
        <w:rPr>
          <w:sz w:val="28"/>
        </w:rPr>
        <w:t>.2018</w:t>
      </w:r>
      <w:r w:rsidRPr="00FD40F8">
        <w:rPr>
          <w:sz w:val="28"/>
        </w:rPr>
        <w:t xml:space="preserve"> № </w:t>
      </w:r>
      <w:r w:rsidR="000B0E07">
        <w:rPr>
          <w:sz w:val="28"/>
        </w:rPr>
        <w:t>216</w:t>
      </w:r>
    </w:p>
    <w:p w:rsidR="00974AA8" w:rsidRDefault="00974AA8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974AA8" w:rsidRDefault="00957E9E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Бессергеневского</w:t>
      </w:r>
      <w:r w:rsidR="00974AA8">
        <w:rPr>
          <w:bCs/>
          <w:kern w:val="2"/>
          <w:sz w:val="28"/>
          <w:szCs w:val="28"/>
        </w:rPr>
        <w:t xml:space="preserve"> сельского поселения </w:t>
      </w:r>
      <w:r w:rsidR="00974AA8">
        <w:rPr>
          <w:kern w:val="2"/>
          <w:sz w:val="28"/>
          <w:szCs w:val="28"/>
        </w:rPr>
        <w:t xml:space="preserve">Октябрьского района </w:t>
      </w: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 w:rsidR="00957E9E">
        <w:rPr>
          <w:bCs/>
          <w:kern w:val="2"/>
          <w:sz w:val="28"/>
          <w:szCs w:val="28"/>
        </w:rPr>
        <w:t>Бессергеневского</w:t>
      </w:r>
      <w:r>
        <w:rPr>
          <w:bCs/>
          <w:kern w:val="2"/>
          <w:sz w:val="28"/>
          <w:szCs w:val="28"/>
        </w:rPr>
        <w:t xml:space="preserve">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974AA8" w:rsidRPr="00FD40F8" w:rsidRDefault="00974AA8" w:rsidP="00F36DF9">
      <w:pPr>
        <w:jc w:val="center"/>
        <w:rPr>
          <w:kern w:val="2"/>
          <w:sz w:val="28"/>
          <w:szCs w:val="28"/>
        </w:rPr>
      </w:pPr>
    </w:p>
    <w:p w:rsidR="00974AA8" w:rsidRPr="00FD40F8" w:rsidRDefault="00974AA8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974AA8" w:rsidRPr="00FD40F8" w:rsidRDefault="00974AA8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 w:rsidR="00957E9E">
        <w:rPr>
          <w:bCs/>
          <w:kern w:val="2"/>
          <w:sz w:val="28"/>
          <w:szCs w:val="28"/>
        </w:rPr>
        <w:t>Бессергеневского</w:t>
      </w:r>
      <w:r>
        <w:rPr>
          <w:bCs/>
          <w:kern w:val="2"/>
          <w:sz w:val="28"/>
          <w:szCs w:val="28"/>
        </w:rPr>
        <w:t xml:space="preserve">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 w:rsidR="00957E9E">
        <w:rPr>
          <w:bCs/>
          <w:kern w:val="2"/>
          <w:sz w:val="28"/>
          <w:szCs w:val="28"/>
        </w:rPr>
        <w:t>Бессергеневского</w:t>
      </w:r>
      <w:r>
        <w:rPr>
          <w:bCs/>
          <w:kern w:val="2"/>
          <w:sz w:val="28"/>
          <w:szCs w:val="28"/>
        </w:rPr>
        <w:t xml:space="preserve">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821"/>
        <w:gridCol w:w="609"/>
        <w:gridCol w:w="6380"/>
      </w:tblGrid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 w:rsidR="00957E9E">
              <w:rPr>
                <w:bCs/>
                <w:kern w:val="2"/>
                <w:sz w:val="28"/>
                <w:szCs w:val="28"/>
              </w:rPr>
              <w:t>Бессергеневского</w:t>
            </w:r>
            <w:r>
              <w:rPr>
                <w:bCs/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974AA8" w:rsidRPr="00FD40F8" w:rsidRDefault="00974AA8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proofErr w:type="spellStart"/>
            <w:r w:rsidR="00957E9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proofErr w:type="spellStart"/>
            <w:r w:rsidR="00957E9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СДК», Администрация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Default="00974AA8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 w:rsidR="00957E9E">
              <w:rPr>
                <w:bCs/>
                <w:kern w:val="2"/>
                <w:sz w:val="28"/>
                <w:szCs w:val="28"/>
              </w:rPr>
              <w:t>Бессергеневского</w:t>
            </w:r>
            <w:r>
              <w:rPr>
                <w:bCs/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974AA8" w:rsidRPr="00FD40F8" w:rsidRDefault="00974AA8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Default="00974AA8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 w:rsidR="00957E9E">
              <w:rPr>
                <w:sz w:val="28"/>
                <w:szCs w:val="28"/>
              </w:rPr>
              <w:t>Бессергеневского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974AA8" w:rsidRPr="00FD40F8" w:rsidRDefault="00974AA8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 xml:space="preserve">Задачи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E16C87" w:rsidRDefault="00974AA8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974AA8" w:rsidRPr="00FD40F8" w:rsidRDefault="00974AA8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974AA8" w:rsidRPr="00FD40F8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0B0E07">
              <w:rPr>
                <w:kern w:val="2"/>
                <w:sz w:val="28"/>
                <w:szCs w:val="28"/>
                <w:lang w:eastAsia="en-US"/>
              </w:rPr>
              <w:t>19 999,1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957E9E" w:rsidRPr="00065184">
              <w:rPr>
                <w:kern w:val="2"/>
                <w:sz w:val="28"/>
                <w:szCs w:val="28"/>
                <w:lang w:eastAsia="en-US"/>
              </w:rPr>
              <w:t>5</w:t>
            </w:r>
            <w:r w:rsidR="000B0E07">
              <w:rPr>
                <w:kern w:val="2"/>
                <w:sz w:val="28"/>
                <w:szCs w:val="28"/>
                <w:lang w:val="en-US" w:eastAsia="en-US"/>
              </w:rPr>
              <w:t> </w:t>
            </w:r>
            <w:r w:rsidR="000B0E07">
              <w:rPr>
                <w:kern w:val="2"/>
                <w:sz w:val="28"/>
                <w:szCs w:val="28"/>
                <w:lang w:eastAsia="en-US"/>
              </w:rPr>
              <w:t>059,9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B0E07">
              <w:rPr>
                <w:kern w:val="2"/>
                <w:sz w:val="28"/>
                <w:szCs w:val="28"/>
                <w:lang w:eastAsia="en-US"/>
              </w:rPr>
              <w:t>1 539,2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B0E07">
              <w:rPr>
                <w:kern w:val="2"/>
                <w:sz w:val="28"/>
                <w:szCs w:val="28"/>
                <w:lang w:eastAsia="en-US"/>
              </w:rPr>
              <w:t>1 340,0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B0E07">
              <w:rPr>
                <w:kern w:val="2"/>
                <w:sz w:val="28"/>
                <w:szCs w:val="28"/>
                <w:lang w:eastAsia="en-US"/>
              </w:rPr>
              <w:t>1 340,0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B0E07" w:rsidRPr="000B0E07">
              <w:rPr>
                <w:kern w:val="2"/>
                <w:sz w:val="28"/>
                <w:szCs w:val="28"/>
                <w:lang w:eastAsia="en-US"/>
              </w:rPr>
              <w:t xml:space="preserve">1 340,0 </w:t>
            </w:r>
            <w:r w:rsidR="00065184" w:rsidRPr="000B0E07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B0E07" w:rsidRPr="000B0E07">
              <w:rPr>
                <w:kern w:val="2"/>
                <w:sz w:val="28"/>
                <w:szCs w:val="28"/>
                <w:lang w:eastAsia="en-US"/>
              </w:rPr>
              <w:t xml:space="preserve">1 340,0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B0E07" w:rsidRPr="000B0E07">
              <w:rPr>
                <w:kern w:val="2"/>
                <w:sz w:val="28"/>
                <w:szCs w:val="28"/>
                <w:lang w:eastAsia="en-US"/>
              </w:rPr>
              <w:t xml:space="preserve">1 340,0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B0E07" w:rsidRPr="000B0E07">
              <w:rPr>
                <w:kern w:val="2"/>
                <w:sz w:val="28"/>
                <w:szCs w:val="28"/>
                <w:lang w:eastAsia="en-US"/>
              </w:rPr>
              <w:t xml:space="preserve">1 340,0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B0E07" w:rsidRPr="000B0E07">
              <w:rPr>
                <w:kern w:val="2"/>
                <w:sz w:val="28"/>
                <w:szCs w:val="28"/>
                <w:lang w:eastAsia="en-US"/>
              </w:rPr>
              <w:t xml:space="preserve">1 340,0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B0E07" w:rsidRPr="000B0E07">
              <w:rPr>
                <w:kern w:val="2"/>
                <w:sz w:val="28"/>
                <w:szCs w:val="28"/>
                <w:lang w:eastAsia="en-US"/>
              </w:rPr>
              <w:t xml:space="preserve">1 340,0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B0E07" w:rsidRPr="000B0E07">
              <w:rPr>
                <w:kern w:val="2"/>
                <w:sz w:val="28"/>
                <w:szCs w:val="28"/>
                <w:lang w:eastAsia="en-US"/>
              </w:rPr>
              <w:t xml:space="preserve">1 340,0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B0E07" w:rsidRPr="000B0E07">
              <w:rPr>
                <w:kern w:val="2"/>
                <w:sz w:val="28"/>
                <w:szCs w:val="28"/>
                <w:lang w:eastAsia="en-US"/>
              </w:rPr>
              <w:t xml:space="preserve">1 340,0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</w:t>
            </w:r>
            <w:r w:rsidR="00065184" w:rsidRPr="000B0E07">
              <w:rPr>
                <w:kern w:val="2"/>
                <w:sz w:val="28"/>
                <w:szCs w:val="28"/>
                <w:lang w:eastAsia="en-US"/>
              </w:rPr>
              <w:t>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0B0E07">
              <w:rPr>
                <w:kern w:val="2"/>
                <w:sz w:val="28"/>
                <w:szCs w:val="28"/>
                <w:lang w:eastAsia="en-US"/>
              </w:rPr>
              <w:t>19999,1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2019 году – 5 059,9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 xml:space="preserve">в 2020 году – 1 539,2 тыс. рублей; 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2021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2022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2023 году – 1 340,0 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2024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2025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2026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2027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2028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2029 году – 1 340,0 тыс. рублей;</w:t>
            </w:r>
          </w:p>
          <w:p w:rsidR="00974AA8" w:rsidRPr="00FD40F8" w:rsidRDefault="000B0E07" w:rsidP="000B0E07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2030 году – 1 340,0 тыс. рублей.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 xml:space="preserve">Ожидаемые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974AA8" w:rsidRPr="00BF3287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974AA8" w:rsidRPr="00BF3287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974AA8" w:rsidRPr="00FD40F8" w:rsidRDefault="00974AA8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974AA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974AA8" w:rsidRPr="00FD40F8" w:rsidRDefault="00974AA8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культуры»</w:t>
      </w: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699"/>
        <w:gridCol w:w="319"/>
        <w:gridCol w:w="6790"/>
      </w:tblGrid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proofErr w:type="spellStart"/>
            <w:r w:rsidR="00957E9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974AA8" w:rsidRPr="00FD40F8" w:rsidRDefault="00974AA8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>Участники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proofErr w:type="spellStart"/>
            <w:r w:rsidR="00957E9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Default="00974AA8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0B0E07" w:rsidRDefault="00974AA8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  <w:r w:rsidR="00065184" w:rsidRPr="00065184">
              <w:rPr>
                <w:kern w:val="2"/>
                <w:sz w:val="28"/>
                <w:szCs w:val="28"/>
              </w:rPr>
              <w:t>;</w:t>
            </w:r>
          </w:p>
          <w:p w:rsidR="00065184" w:rsidRPr="00065184" w:rsidRDefault="00065184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065184">
              <w:rPr>
                <w:kern w:val="2"/>
                <w:sz w:val="28"/>
                <w:szCs w:val="28"/>
              </w:rPr>
              <w:t xml:space="preserve">обеспечение беспрепятственного доступа к объектам и услугам инвалидов и других маломобильных групп населения </w:t>
            </w:r>
            <w:proofErr w:type="gramStart"/>
            <w:r w:rsidRPr="00065184">
              <w:rPr>
                <w:kern w:val="2"/>
                <w:sz w:val="28"/>
                <w:szCs w:val="28"/>
              </w:rPr>
              <w:t>в</w:t>
            </w:r>
            <w:proofErr w:type="gramEnd"/>
            <w:r w:rsidRPr="00065184">
              <w:rPr>
                <w:kern w:val="2"/>
                <w:sz w:val="28"/>
                <w:szCs w:val="28"/>
              </w:rPr>
              <w:t xml:space="preserve"> МУК «</w:t>
            </w:r>
            <w:proofErr w:type="spellStart"/>
            <w:r w:rsidRPr="00065184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Pr="00065184"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сохранение и популяризация объектов культурного наследия </w:t>
            </w:r>
            <w:r w:rsidR="00957E9E">
              <w:rPr>
                <w:rFonts w:ascii="Times New Roman CYR" w:hAnsi="Times New Roman CYR" w:cs="Times New Roman CYR"/>
                <w:sz w:val="28"/>
                <w:szCs w:val="28"/>
              </w:rPr>
              <w:t>Бессергеневского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сельского поселения;</w:t>
            </w:r>
          </w:p>
          <w:p w:rsidR="00974AA8" w:rsidRDefault="00974AA8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974AA8" w:rsidRDefault="00974AA8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974AA8" w:rsidRPr="00065184" w:rsidRDefault="00974AA8" w:rsidP="000C3253">
            <w:pPr>
              <w:spacing w:line="23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  <w:r w:rsidR="00065184" w:rsidRPr="00065184">
              <w:rPr>
                <w:rFonts w:ascii="Times New Roman CYR" w:hAnsi="Times New Roman CYR" w:cs="Times New Roman CYR"/>
                <w:sz w:val="28"/>
                <w:szCs w:val="28"/>
              </w:rPr>
              <w:t>;</w:t>
            </w:r>
          </w:p>
          <w:p w:rsidR="00065184" w:rsidRPr="00065184" w:rsidRDefault="00065184" w:rsidP="00065184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65184">
              <w:rPr>
                <w:kern w:val="2"/>
                <w:sz w:val="28"/>
                <w:szCs w:val="28"/>
              </w:rPr>
              <w:t xml:space="preserve">формирование условий для беспрепятственного доступа к объектам и услугам инвалидов и других маломобильных групп населения </w:t>
            </w:r>
            <w:proofErr w:type="gramStart"/>
            <w:r w:rsidRPr="00065184">
              <w:rPr>
                <w:kern w:val="2"/>
                <w:sz w:val="28"/>
                <w:szCs w:val="28"/>
              </w:rPr>
              <w:t>в</w:t>
            </w:r>
            <w:proofErr w:type="gramEnd"/>
            <w:r w:rsidRPr="00065184">
              <w:rPr>
                <w:kern w:val="2"/>
                <w:sz w:val="28"/>
                <w:szCs w:val="28"/>
              </w:rPr>
              <w:t xml:space="preserve"> МУК «</w:t>
            </w:r>
            <w:proofErr w:type="spellStart"/>
            <w:r w:rsidRPr="00065184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Pr="00065184">
              <w:rPr>
                <w:kern w:val="2"/>
                <w:sz w:val="28"/>
                <w:szCs w:val="28"/>
              </w:rPr>
              <w:t xml:space="preserve"> СДК»; </w:t>
            </w:r>
          </w:p>
          <w:p w:rsidR="00065184" w:rsidRPr="00065184" w:rsidRDefault="00065184" w:rsidP="00065184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65184">
              <w:rPr>
                <w:kern w:val="2"/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общество, вовлечение в культурную жизнь поселения.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974AA8" w:rsidRPr="00616C29" w:rsidRDefault="00974AA8" w:rsidP="000C3253">
            <w:pPr>
              <w:spacing w:line="23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%.</w:t>
            </w:r>
          </w:p>
          <w:p w:rsidR="00065184" w:rsidRPr="00727699" w:rsidRDefault="00727699" w:rsidP="000C3253">
            <w:pPr>
              <w:spacing w:line="23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727699">
              <w:rPr>
                <w:rFonts w:ascii="Times New Roman CYR" w:hAnsi="Times New Roman CYR" w:cs="Times New Roman CYR"/>
                <w:sz w:val="28"/>
                <w:szCs w:val="28"/>
              </w:rPr>
              <w:t xml:space="preserve">доля инвалидов, положительно оценивающих уровень доступности услуг в сфере культуры, в общей </w:t>
            </w:r>
            <w:proofErr w:type="gramStart"/>
            <w:r w:rsidRPr="00727699">
              <w:rPr>
                <w:rFonts w:ascii="Times New Roman CYR" w:hAnsi="Times New Roman CYR" w:cs="Times New Roman CYR"/>
                <w:sz w:val="28"/>
                <w:szCs w:val="28"/>
              </w:rPr>
              <w:t>численности</w:t>
            </w:r>
            <w:proofErr w:type="gramEnd"/>
            <w:r w:rsidRPr="00727699"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опрошенных инвалидов поселения.</w:t>
            </w:r>
          </w:p>
          <w:p w:rsidR="00065184" w:rsidRPr="00727699" w:rsidRDefault="00065184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974AA8" w:rsidRPr="00FD40F8" w:rsidRDefault="00974AA8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974AA8" w:rsidRPr="00FD40F8" w:rsidRDefault="00974AA8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 xml:space="preserve">обеспечение </w:t>
            </w:r>
            <w:r w:rsidRPr="00FD40F8">
              <w:rPr>
                <w:sz w:val="28"/>
                <w:szCs w:val="28"/>
              </w:rPr>
              <w:lastRenderedPageBreak/>
              <w:t>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790" w:type="dxa"/>
          </w:tcPr>
          <w:p w:rsidR="00974AA8" w:rsidRPr="00FD40F8" w:rsidRDefault="00974AA8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бюджета, а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lastRenderedPageBreak/>
              <w:t>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 w:rsidR="000B0E07">
              <w:rPr>
                <w:kern w:val="2"/>
                <w:sz w:val="28"/>
                <w:szCs w:val="28"/>
                <w:lang w:eastAsia="en-US"/>
              </w:rPr>
              <w:t>19999,1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2019 году – 5 059,9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 xml:space="preserve">в 2020 году – 1 539,2 тыс. рублей; 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2021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2022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2023 году – 1 340,0 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2024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2025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2026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2027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2028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2029 году – 1 340,0 тыс. рублей;</w:t>
            </w:r>
          </w:p>
          <w:p w:rsidR="00065184" w:rsidRPr="000B0E07" w:rsidRDefault="000B0E07" w:rsidP="000B0E07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2030 году – 1 340,0 тыс. рублей.</w:t>
            </w:r>
          </w:p>
          <w:p w:rsidR="00974AA8" w:rsidRPr="00FD40F8" w:rsidRDefault="00974AA8" w:rsidP="00065184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974AA8" w:rsidRPr="00FD40F8" w:rsidRDefault="00974AA8" w:rsidP="003575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065184" w:rsidRPr="000B0E07">
              <w:rPr>
                <w:kern w:val="2"/>
                <w:sz w:val="28"/>
                <w:szCs w:val="28"/>
                <w:lang w:eastAsia="en-US"/>
              </w:rPr>
              <w:t>0</w:t>
            </w:r>
            <w:r>
              <w:rPr>
                <w:kern w:val="2"/>
                <w:sz w:val="28"/>
                <w:szCs w:val="28"/>
                <w:lang w:eastAsia="en-US"/>
              </w:rPr>
              <w:t>,</w:t>
            </w:r>
            <w:r w:rsidR="00065184" w:rsidRPr="000B0E07">
              <w:rPr>
                <w:kern w:val="2"/>
                <w:sz w:val="28"/>
                <w:szCs w:val="28"/>
                <w:lang w:eastAsia="en-US"/>
              </w:rPr>
              <w:t>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974AA8" w:rsidRPr="00FD40F8" w:rsidRDefault="00974AA8" w:rsidP="003575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0B0E07">
              <w:rPr>
                <w:kern w:val="2"/>
                <w:sz w:val="28"/>
                <w:szCs w:val="28"/>
                <w:lang w:eastAsia="en-US"/>
              </w:rPr>
              <w:t>19999,1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2019 году – 5 059,9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 xml:space="preserve">в 2020 году – 1 539,2 тыс. рублей; 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2021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2022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2023 году – 1 340,0 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2024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2025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2026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2027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2028 году – 1 340,0 тыс. рублей;</w:t>
            </w:r>
          </w:p>
          <w:p w:rsidR="000B0E07" w:rsidRPr="000B0E07" w:rsidRDefault="000B0E07" w:rsidP="000B0E0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2029 году – 1 340,0 тыс. рублей;</w:t>
            </w:r>
          </w:p>
          <w:p w:rsidR="00974AA8" w:rsidRPr="00FD40F8" w:rsidRDefault="000B0E07" w:rsidP="000B0E07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  <w:r w:rsidRPr="000B0E07">
              <w:rPr>
                <w:kern w:val="2"/>
                <w:sz w:val="28"/>
                <w:szCs w:val="28"/>
                <w:lang w:eastAsia="en-US"/>
              </w:rPr>
              <w:t>в 2030 году – 1 340,0 тыс. рублей.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 xml:space="preserve">Ожидаемые результаты реализации </w:t>
            </w:r>
          </w:p>
          <w:p w:rsidR="00974AA8" w:rsidRPr="00FD40F8" w:rsidRDefault="00974AA8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974AA8" w:rsidRPr="00FD40F8" w:rsidRDefault="00974AA8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lastRenderedPageBreak/>
              <w:t>обеспечение сохранности зданий учреждений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974AA8" w:rsidRPr="00BF3287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974AA8" w:rsidRPr="00BF3287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974AA8" w:rsidRPr="000B0E07" w:rsidRDefault="00974AA8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="00727699" w:rsidRPr="00727699">
              <w:rPr>
                <w:kern w:val="2"/>
                <w:sz w:val="28"/>
                <w:szCs w:val="28"/>
              </w:rPr>
              <w:t>;</w:t>
            </w:r>
          </w:p>
          <w:p w:rsidR="00727699" w:rsidRPr="00727699" w:rsidRDefault="00727699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727699">
              <w:rPr>
                <w:kern w:val="2"/>
                <w:sz w:val="28"/>
                <w:szCs w:val="28"/>
              </w:rPr>
              <w:t>увеличение количества инвалидов, положительно оценивающих уровень доступности  услуг в сфере культуры.</w:t>
            </w:r>
          </w:p>
          <w:p w:rsidR="00974AA8" w:rsidRPr="00FD40F8" w:rsidRDefault="00974AA8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974AA8" w:rsidRDefault="00974AA8" w:rsidP="00545679">
      <w:pPr>
        <w:spacing w:line="223" w:lineRule="auto"/>
        <w:jc w:val="center"/>
        <w:rPr>
          <w:kern w:val="2"/>
          <w:sz w:val="28"/>
          <w:szCs w:val="28"/>
        </w:rPr>
      </w:pPr>
    </w:p>
    <w:p w:rsidR="00974AA8" w:rsidRPr="00FD40F8" w:rsidRDefault="00974AA8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974AA8" w:rsidRPr="00FD40F8" w:rsidRDefault="00974AA8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974AA8" w:rsidRDefault="00974AA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974AA8" w:rsidRPr="00FD40F8" w:rsidRDefault="00974AA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974AA8" w:rsidRPr="00FD40F8" w:rsidRDefault="00974AA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 w:rsidR="00727699">
        <w:rPr>
          <w:sz w:val="28"/>
          <w:szCs w:val="28"/>
        </w:rPr>
        <w:t>Бессергеневском</w:t>
      </w:r>
      <w:r>
        <w:rPr>
          <w:sz w:val="28"/>
          <w:szCs w:val="28"/>
        </w:rPr>
        <w:t xml:space="preserve"> сельском поселени</w:t>
      </w:r>
      <w:r w:rsidR="00727699" w:rsidRPr="00727699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;</w:t>
      </w:r>
    </w:p>
    <w:p w:rsidR="00974AA8" w:rsidRPr="00FD40F8" w:rsidRDefault="00974AA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974AA8" w:rsidRPr="00FD40F8" w:rsidRDefault="00974AA8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 w:rsidR="00727699">
        <w:rPr>
          <w:sz w:val="28"/>
          <w:szCs w:val="28"/>
        </w:rPr>
        <w:t>Бессергеневском</w:t>
      </w:r>
      <w:r>
        <w:rPr>
          <w:sz w:val="28"/>
          <w:szCs w:val="28"/>
        </w:rPr>
        <w:t xml:space="preserve"> сельском поселени</w:t>
      </w:r>
      <w:r w:rsidR="00727699" w:rsidRPr="00727699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.</w:t>
      </w:r>
    </w:p>
    <w:p w:rsidR="00974AA8" w:rsidRPr="00FD40F8" w:rsidRDefault="00974AA8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974AA8" w:rsidRPr="00FD40F8" w:rsidRDefault="00974AA8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 w:rsidR="00727699">
        <w:rPr>
          <w:sz w:val="28"/>
          <w:szCs w:val="28"/>
        </w:rPr>
        <w:t>Бессергеневском</w:t>
      </w:r>
      <w:r>
        <w:rPr>
          <w:sz w:val="28"/>
          <w:szCs w:val="28"/>
        </w:rPr>
        <w:t xml:space="preserve"> сельском поселении</w:t>
      </w:r>
      <w:r>
        <w:rPr>
          <w:kern w:val="2"/>
          <w:sz w:val="28"/>
          <w:szCs w:val="28"/>
        </w:rPr>
        <w:t>.</w:t>
      </w:r>
    </w:p>
    <w:p w:rsidR="00974AA8" w:rsidRPr="00002EA5" w:rsidRDefault="00974AA8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974AA8" w:rsidRPr="00002EA5" w:rsidRDefault="00974AA8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974AA8" w:rsidRPr="00002EA5" w:rsidRDefault="00974AA8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lastRenderedPageBreak/>
        <w:t xml:space="preserve">Расходы на реализацию муниципальной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974AA8" w:rsidRPr="006F53AF" w:rsidRDefault="00974AA8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974AA8" w:rsidRPr="00FD40F8" w:rsidRDefault="00974AA8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974AA8" w:rsidRPr="00CC06E7" w:rsidRDefault="00974AA8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974AA8" w:rsidRPr="00CC06E7" w:rsidRDefault="00974AA8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участия </w:t>
      </w:r>
      <w:r w:rsidR="00957E9E">
        <w:rPr>
          <w:kern w:val="2"/>
          <w:sz w:val="28"/>
          <w:szCs w:val="28"/>
        </w:rPr>
        <w:t>Бессергеневского</w:t>
      </w:r>
      <w:r w:rsidRPr="00CC06E7">
        <w:rPr>
          <w:kern w:val="2"/>
          <w:sz w:val="28"/>
          <w:szCs w:val="28"/>
        </w:rPr>
        <w:t xml:space="preserve"> сельского поселения Октябрьского района </w:t>
      </w:r>
      <w:proofErr w:type="gramStart"/>
      <w:r w:rsidRPr="00CC06E7">
        <w:rPr>
          <w:kern w:val="2"/>
          <w:sz w:val="28"/>
          <w:szCs w:val="28"/>
        </w:rPr>
        <w:t>в</w:t>
      </w:r>
      <w:proofErr w:type="gramEnd"/>
    </w:p>
    <w:p w:rsidR="00974AA8" w:rsidRPr="006F53AF" w:rsidRDefault="00974AA8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974AA8" w:rsidRPr="006F53AF" w:rsidRDefault="00974AA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Pr="006F53AF" w:rsidRDefault="00974AA8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</w:t>
      </w:r>
      <w:r w:rsidR="00957E9E">
        <w:rPr>
          <w:kern w:val="2"/>
          <w:sz w:val="28"/>
          <w:szCs w:val="28"/>
          <w:lang w:eastAsia="en-US"/>
        </w:rPr>
        <w:t>Бессергеневского</w:t>
      </w:r>
      <w:r>
        <w:rPr>
          <w:kern w:val="2"/>
          <w:sz w:val="28"/>
          <w:szCs w:val="28"/>
          <w:lang w:eastAsia="en-US"/>
        </w:rPr>
        <w:t xml:space="preserve">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974AA8" w:rsidRPr="006F53AF" w:rsidRDefault="00974AA8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974AA8" w:rsidRDefault="00974AA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Default="00974AA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Default="00974AA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Pr="00BF799D" w:rsidRDefault="00974AA8" w:rsidP="000D2245">
      <w:pPr>
        <w:ind w:firstLine="709"/>
        <w:jc w:val="both"/>
        <w:rPr>
          <w:b/>
          <w:sz w:val="28"/>
        </w:rPr>
      </w:pPr>
      <w:r>
        <w:rPr>
          <w:sz w:val="28"/>
        </w:rPr>
        <w:t>Ведущий с</w:t>
      </w:r>
      <w:r w:rsidRPr="00BF799D">
        <w:rPr>
          <w:sz w:val="28"/>
        </w:rPr>
        <w:t xml:space="preserve">пециалист по </w:t>
      </w:r>
    </w:p>
    <w:p w:rsidR="00974AA8" w:rsidRPr="00727699" w:rsidRDefault="00974AA8" w:rsidP="000D2245">
      <w:pPr>
        <w:pStyle w:val="3"/>
        <w:ind w:left="709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правовой и кадровой </w:t>
      </w:r>
      <w:r w:rsidRPr="00BF799D">
        <w:rPr>
          <w:rFonts w:ascii="Times New Roman" w:hAnsi="Times New Roman" w:cs="Times New Roman"/>
          <w:sz w:val="28"/>
        </w:rPr>
        <w:t xml:space="preserve">работе </w:t>
      </w:r>
      <w:r>
        <w:rPr>
          <w:rFonts w:ascii="Times New Roman" w:hAnsi="Times New Roman" w:cs="Times New Roman"/>
          <w:sz w:val="28"/>
        </w:rPr>
        <w:t xml:space="preserve">                                         </w:t>
      </w:r>
      <w:r w:rsidR="00727699" w:rsidRPr="00727699">
        <w:rPr>
          <w:rFonts w:ascii="Times New Roman" w:hAnsi="Times New Roman" w:cs="Times New Roman"/>
          <w:sz w:val="28"/>
        </w:rPr>
        <w:tab/>
      </w:r>
      <w:r w:rsidR="00727699" w:rsidRPr="00727699">
        <w:rPr>
          <w:rFonts w:ascii="Times New Roman" w:hAnsi="Times New Roman" w:cs="Times New Roman"/>
          <w:sz w:val="28"/>
        </w:rPr>
        <w:tab/>
        <w:t>М</w:t>
      </w:r>
      <w:r>
        <w:rPr>
          <w:rFonts w:ascii="Times New Roman" w:hAnsi="Times New Roman" w:cs="Times New Roman"/>
          <w:sz w:val="28"/>
        </w:rPr>
        <w:t xml:space="preserve">.А. </w:t>
      </w:r>
      <w:proofErr w:type="spellStart"/>
      <w:r w:rsidR="00727699" w:rsidRPr="00727699">
        <w:rPr>
          <w:rFonts w:ascii="Times New Roman" w:hAnsi="Times New Roman" w:cs="Times New Roman"/>
          <w:sz w:val="28"/>
        </w:rPr>
        <w:t>Ярыш</w:t>
      </w:r>
      <w:proofErr w:type="spellEnd"/>
    </w:p>
    <w:p w:rsidR="00974AA8" w:rsidRPr="00FD40F8" w:rsidRDefault="00974AA8" w:rsidP="00F36DF9">
      <w:pPr>
        <w:rPr>
          <w:sz w:val="28"/>
        </w:rPr>
      </w:pPr>
    </w:p>
    <w:p w:rsidR="00974AA8" w:rsidRPr="00FD40F8" w:rsidRDefault="00974AA8" w:rsidP="00F36DF9">
      <w:pPr>
        <w:rPr>
          <w:kern w:val="2"/>
          <w:sz w:val="28"/>
          <w:szCs w:val="28"/>
        </w:rPr>
      </w:pPr>
    </w:p>
    <w:p w:rsidR="00974AA8" w:rsidRPr="00FD40F8" w:rsidRDefault="00974AA8" w:rsidP="00F36DF9">
      <w:pPr>
        <w:rPr>
          <w:kern w:val="2"/>
          <w:sz w:val="28"/>
          <w:szCs w:val="28"/>
        </w:rPr>
        <w:sectPr w:rsidR="00974AA8" w:rsidRPr="00FD40F8">
          <w:footerReference w:type="default" r:id="rId9"/>
          <w:pgSz w:w="11907" w:h="16840"/>
          <w:pgMar w:top="709" w:right="851" w:bottom="1134" w:left="1304" w:header="720" w:footer="720" w:gutter="0"/>
          <w:cols w:space="720"/>
        </w:sectPr>
      </w:pPr>
    </w:p>
    <w:p w:rsidR="00974AA8" w:rsidRPr="00FD40F8" w:rsidRDefault="00974AA8" w:rsidP="000F6EFD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974AA8" w:rsidRDefault="00974AA8" w:rsidP="000F6EFD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0F6EFD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0F6EFD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974AA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974AA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 xml:space="preserve">» и их </w:t>
      </w:r>
      <w:proofErr w:type="gramStart"/>
      <w:r w:rsidRPr="00FD40F8">
        <w:rPr>
          <w:kern w:val="2"/>
          <w:sz w:val="28"/>
          <w:szCs w:val="28"/>
        </w:rPr>
        <w:t>значения</w:t>
      </w:r>
      <w:r>
        <w:rPr>
          <w:kern w:val="2"/>
          <w:sz w:val="28"/>
          <w:szCs w:val="28"/>
        </w:rPr>
        <w:t>х</w:t>
      </w:r>
      <w:proofErr w:type="gramEnd"/>
    </w:p>
    <w:p w:rsidR="00974AA8" w:rsidRDefault="00974AA8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974AA8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974AA8" w:rsidRPr="002076AD" w:rsidRDefault="00974AA8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974AA8" w:rsidRPr="002076AD" w:rsidRDefault="00974AA8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974AA8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974AA8" w:rsidRPr="002076AD" w:rsidRDefault="00974AA8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974AA8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t>18</w:t>
            </w:r>
          </w:p>
        </w:tc>
      </w:tr>
    </w:tbl>
    <w:p w:rsidR="00974AA8" w:rsidRPr="002076AD" w:rsidRDefault="00974AA8"/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974AA8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 w:rsidR="00957E9E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</w:t>
            </w:r>
            <w:r w:rsidR="00957E9E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D36AB2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36AB2" w:rsidRPr="002076AD" w:rsidRDefault="00D36AB2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36AB2" w:rsidRPr="000F6EFD" w:rsidRDefault="00D36AB2" w:rsidP="00E85DFA">
            <w:r w:rsidRPr="000F6EFD">
              <w:rPr>
                <w:kern w:val="2"/>
              </w:rPr>
              <w:t>Показатель 1.1.Коли</w:t>
            </w:r>
            <w:r w:rsidRPr="000F6EFD">
              <w:rPr>
                <w:kern w:val="2"/>
              </w:rPr>
              <w:softHyphen/>
              <w:t>чество посещений учреждений куль</w:t>
            </w:r>
            <w:r w:rsidRPr="000F6EFD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36AB2" w:rsidRPr="000F6EFD" w:rsidRDefault="00D36AB2" w:rsidP="00E85DFA">
            <w:pPr>
              <w:jc w:val="center"/>
            </w:pPr>
            <w:r w:rsidRPr="000F6EFD">
              <w:rPr>
                <w:kern w:val="2"/>
              </w:rPr>
              <w:t>ведом</w:t>
            </w:r>
            <w:r w:rsidRPr="000F6EFD">
              <w:rPr>
                <w:kern w:val="2"/>
              </w:rPr>
              <w:softHyphen/>
              <w:t>ствен</w:t>
            </w:r>
            <w:r w:rsidRPr="000F6EF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36AB2" w:rsidRPr="000F6EFD" w:rsidRDefault="00D36AB2" w:rsidP="00E85DFA">
            <w:pPr>
              <w:jc w:val="center"/>
            </w:pPr>
            <w:r w:rsidRPr="000F6EFD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36AB2" w:rsidRPr="00947780" w:rsidRDefault="00D36AB2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36AB2" w:rsidRPr="00947780" w:rsidRDefault="00D36AB2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36AB2" w:rsidRPr="00947780" w:rsidRDefault="00D36AB2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976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36AB2" w:rsidRPr="00947780" w:rsidRDefault="00D36AB2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36AB2" w:rsidRPr="00947780" w:rsidRDefault="00D36AB2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977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36AB2" w:rsidRPr="00947780" w:rsidRDefault="00D36AB2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977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36AB2" w:rsidRPr="00947780" w:rsidRDefault="00D36AB2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977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36AB2" w:rsidRPr="00947780" w:rsidRDefault="00D36AB2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978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36AB2" w:rsidRPr="00947780" w:rsidRDefault="00D36AB2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978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36AB2" w:rsidRPr="00947780" w:rsidRDefault="00D36AB2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978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36AB2" w:rsidRPr="00947780" w:rsidRDefault="00D36AB2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980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36AB2" w:rsidRPr="00947780" w:rsidRDefault="00D36AB2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980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36AB2" w:rsidRPr="00947780" w:rsidRDefault="00D36AB2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981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36AB2" w:rsidRPr="00947780" w:rsidRDefault="00D36AB2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981</w:t>
            </w:r>
          </w:p>
        </w:tc>
      </w:tr>
      <w:tr w:rsidR="00974AA8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974AA8" w:rsidRPr="002076AD" w:rsidRDefault="00974AA8" w:rsidP="000F6EFD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культуры»</w:t>
            </w:r>
          </w:p>
        </w:tc>
      </w:tr>
      <w:tr w:rsidR="00974AA8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974AA8" w:rsidRPr="002076AD" w:rsidRDefault="00974AA8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</w:tr>
      <w:tr w:rsidR="00974AA8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974AA8" w:rsidRPr="007E35B9" w:rsidRDefault="00974AA8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4258B9">
            <w:pPr>
              <w:spacing w:line="226" w:lineRule="auto"/>
              <w:jc w:val="center"/>
            </w:pPr>
            <w:r w:rsidRPr="00D36AB2">
              <w:rPr>
                <w:kern w:val="2"/>
              </w:rPr>
              <w:t>процен</w:t>
            </w:r>
            <w:r w:rsidRPr="00D36AB2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57,0</w:t>
            </w:r>
          </w:p>
        </w:tc>
      </w:tr>
      <w:tr w:rsidR="00974AA8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974AA8" w:rsidRPr="001E4DAB" w:rsidRDefault="00974AA8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4258B9">
            <w:pPr>
              <w:spacing w:line="226" w:lineRule="auto"/>
              <w:jc w:val="center"/>
            </w:pPr>
            <w:r w:rsidRPr="00D36AB2">
              <w:rPr>
                <w:kern w:val="2"/>
              </w:rPr>
              <w:t>процен</w:t>
            </w:r>
            <w:r w:rsidRPr="00D36AB2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82,3</w:t>
            </w:r>
          </w:p>
        </w:tc>
      </w:tr>
      <w:tr w:rsidR="00974AA8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974AA8" w:rsidRPr="001E4DAB" w:rsidRDefault="00974AA8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4258B9">
            <w:pPr>
              <w:spacing w:line="226" w:lineRule="auto"/>
              <w:jc w:val="center"/>
            </w:pPr>
            <w:r w:rsidRPr="00D36AB2">
              <w:rPr>
                <w:kern w:val="2"/>
              </w:rPr>
              <w:t>процен</w:t>
            </w:r>
            <w:r w:rsidRPr="00D36AB2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>
            <w:pPr>
              <w:rPr>
                <w:kern w:val="2"/>
              </w:rPr>
            </w:pPr>
            <w:r w:rsidRPr="00D36AB2"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4258B9">
            <w:pPr>
              <w:rPr>
                <w:kern w:val="2"/>
              </w:rPr>
            </w:pPr>
            <w:r w:rsidRPr="00D36AB2"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4258B9">
            <w:pPr>
              <w:rPr>
                <w:kern w:val="2"/>
              </w:rPr>
            </w:pPr>
            <w:r w:rsidRPr="00D36AB2"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4258B9">
            <w:pPr>
              <w:rPr>
                <w:kern w:val="2"/>
              </w:rPr>
            </w:pPr>
            <w:r w:rsidRPr="00D36AB2"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4258B9">
            <w:pPr>
              <w:rPr>
                <w:kern w:val="2"/>
              </w:rPr>
            </w:pPr>
            <w:r w:rsidRPr="00D36AB2"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4258B9">
            <w:pPr>
              <w:rPr>
                <w:kern w:val="2"/>
              </w:rPr>
            </w:pPr>
            <w:r w:rsidRPr="00D36AB2"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4258B9">
            <w:pPr>
              <w:rPr>
                <w:kern w:val="2"/>
              </w:rPr>
            </w:pPr>
            <w:r w:rsidRPr="00D36AB2"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4258B9">
            <w:pPr>
              <w:rPr>
                <w:kern w:val="2"/>
              </w:rPr>
            </w:pPr>
            <w:r w:rsidRPr="00D36AB2"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4258B9">
            <w:pPr>
              <w:rPr>
                <w:kern w:val="2"/>
              </w:rPr>
            </w:pPr>
            <w:r w:rsidRPr="00D36AB2"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4258B9">
            <w:pPr>
              <w:rPr>
                <w:kern w:val="2"/>
              </w:rPr>
            </w:pPr>
            <w:r w:rsidRPr="00D36AB2"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4258B9">
            <w:pPr>
              <w:rPr>
                <w:kern w:val="2"/>
              </w:rPr>
            </w:pPr>
            <w:r w:rsidRPr="00D36AB2"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4258B9">
            <w:pPr>
              <w:rPr>
                <w:kern w:val="2"/>
              </w:rPr>
            </w:pPr>
            <w:r w:rsidRPr="00D36AB2">
              <w:rPr>
                <w:kern w:val="2"/>
              </w:rPr>
              <w:t>85,5</w:t>
            </w:r>
          </w:p>
        </w:tc>
      </w:tr>
      <w:tr w:rsidR="00974AA8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0F6EFD" w:rsidP="000F6EFD">
            <w:pPr>
              <w:ind w:left="-57" w:right="-57"/>
              <w:jc w:val="center"/>
            </w:pPr>
            <w:r>
              <w:rPr>
                <w:kern w:val="2"/>
                <w:lang w:val="en-US"/>
              </w:rPr>
              <w:t>2.5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E3203A">
            <w:r w:rsidRPr="002076AD">
              <w:rPr>
                <w:kern w:val="2"/>
              </w:rPr>
              <w:t xml:space="preserve">Показатель </w:t>
            </w:r>
            <w:r w:rsidR="000F6EFD" w:rsidRPr="000B0E07">
              <w:rPr>
                <w:kern w:val="2"/>
              </w:rPr>
              <w:t>2</w:t>
            </w:r>
            <w:r w:rsidRPr="002076AD">
              <w:rPr>
                <w:kern w:val="2"/>
              </w:rPr>
              <w:t>.</w:t>
            </w:r>
            <w:r w:rsidR="000F6EFD" w:rsidRPr="000B0E07">
              <w:rPr>
                <w:kern w:val="2"/>
              </w:rPr>
              <w:t>5</w:t>
            </w:r>
            <w:r>
              <w:rPr>
                <w:kern w:val="2"/>
              </w:rPr>
              <w:t>.</w:t>
            </w:r>
          </w:p>
          <w:p w:rsidR="00974AA8" w:rsidRPr="005A618D" w:rsidRDefault="00974AA8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534160">
            <w:pPr>
              <w:jc w:val="center"/>
            </w:pPr>
            <w:r w:rsidRPr="00D36AB2">
              <w:rPr>
                <w:kern w:val="2"/>
              </w:rPr>
              <w:t>процен</w:t>
            </w:r>
            <w:r w:rsidRPr="00D36AB2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E3203A">
            <w:pPr>
              <w:jc w:val="center"/>
            </w:pPr>
            <w:r w:rsidRPr="00D36AB2">
              <w:rPr>
                <w:kern w:val="2"/>
              </w:rPr>
              <w:t>45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E3203A">
            <w:pPr>
              <w:jc w:val="center"/>
            </w:pPr>
            <w:r w:rsidRPr="00D36AB2">
              <w:rPr>
                <w:kern w:val="2"/>
              </w:rPr>
              <w:t>55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E3203A">
            <w:pPr>
              <w:jc w:val="center"/>
            </w:pPr>
            <w:r w:rsidRPr="00D36AB2">
              <w:rPr>
                <w:kern w:val="2"/>
              </w:rPr>
              <w:t>65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E3203A">
            <w:pPr>
              <w:jc w:val="center"/>
            </w:pPr>
            <w:r w:rsidRPr="00D36AB2">
              <w:rPr>
                <w:kern w:val="2"/>
              </w:rPr>
              <w:t>85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E3203A">
            <w:pPr>
              <w:jc w:val="center"/>
            </w:pPr>
            <w:r w:rsidRPr="00D36AB2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E3203A">
            <w:pPr>
              <w:jc w:val="center"/>
            </w:pPr>
            <w:r w:rsidRPr="00D36AB2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E3203A">
            <w:pPr>
              <w:jc w:val="center"/>
            </w:pPr>
            <w:r w:rsidRPr="00D36AB2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E3203A">
            <w:pPr>
              <w:jc w:val="center"/>
            </w:pPr>
            <w:r w:rsidRPr="00D36AB2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E3203A">
            <w:pPr>
              <w:jc w:val="center"/>
            </w:pPr>
            <w:r w:rsidRPr="00D36AB2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E3203A">
            <w:pPr>
              <w:jc w:val="center"/>
            </w:pPr>
            <w:r w:rsidRPr="00D36AB2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E3203A">
            <w:pPr>
              <w:jc w:val="center"/>
            </w:pPr>
            <w:r w:rsidRPr="00D36AB2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E3203A">
            <w:pPr>
              <w:jc w:val="center"/>
            </w:pPr>
            <w:r w:rsidRPr="00D36AB2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E3203A">
            <w:pPr>
              <w:jc w:val="center"/>
            </w:pPr>
            <w:r w:rsidRPr="00D36AB2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D36AB2" w:rsidRDefault="00974AA8" w:rsidP="00E3203A">
            <w:pPr>
              <w:jc w:val="center"/>
            </w:pPr>
            <w:r w:rsidRPr="00D36AB2">
              <w:rPr>
                <w:kern w:val="2"/>
              </w:rPr>
              <w:t>95</w:t>
            </w:r>
          </w:p>
        </w:tc>
      </w:tr>
    </w:tbl>
    <w:p w:rsidR="00974AA8" w:rsidRPr="00FD40F8" w:rsidRDefault="00974AA8" w:rsidP="000F6EFD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2</w:t>
      </w:r>
    </w:p>
    <w:p w:rsidR="00974AA8" w:rsidRDefault="00974AA8" w:rsidP="000F6EFD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0F6EFD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0F6EFD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Default="00974AA8" w:rsidP="000F6EFD">
      <w:pPr>
        <w:autoSpaceDE w:val="0"/>
        <w:autoSpaceDN w:val="0"/>
        <w:adjustRightInd w:val="0"/>
        <w:ind w:left="7938"/>
        <w:jc w:val="right"/>
        <w:rPr>
          <w:kern w:val="2"/>
          <w:sz w:val="28"/>
          <w:szCs w:val="28"/>
        </w:rPr>
      </w:pPr>
    </w:p>
    <w:p w:rsidR="00974AA8" w:rsidRPr="00FD40F8" w:rsidRDefault="00974AA8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974AA8" w:rsidRPr="00FD40F8" w:rsidRDefault="00974AA8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974AA8" w:rsidRDefault="00974AA8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974AA8" w:rsidRPr="00FD40F8" w:rsidRDefault="00974AA8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«Развитие культуры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974AA8" w:rsidRPr="002076AD" w:rsidTr="001E410D">
        <w:tc>
          <w:tcPr>
            <w:tcW w:w="623" w:type="dxa"/>
            <w:gridSpan w:val="2"/>
            <w:vMerge w:val="restart"/>
          </w:tcPr>
          <w:p w:rsidR="00974AA8" w:rsidRPr="002076AD" w:rsidRDefault="00974AA8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974AA8" w:rsidRPr="002076AD" w:rsidRDefault="00974AA8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974AA8" w:rsidRPr="002076AD" w:rsidRDefault="00974AA8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974AA8" w:rsidRPr="002076AD" w:rsidRDefault="00974AA8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974AA8" w:rsidRPr="002076AD" w:rsidRDefault="00974AA8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974AA8" w:rsidRPr="002076AD" w:rsidTr="001E410D">
        <w:tc>
          <w:tcPr>
            <w:tcW w:w="623" w:type="dxa"/>
            <w:gridSpan w:val="2"/>
            <w:vMerge/>
            <w:vAlign w:val="center"/>
          </w:tcPr>
          <w:p w:rsidR="00974AA8" w:rsidRPr="002076AD" w:rsidRDefault="00974AA8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</w:tr>
      <w:tr w:rsidR="00974AA8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974AA8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974AA8" w:rsidRPr="007578C8" w:rsidRDefault="00974AA8" w:rsidP="000F6EFD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культуры»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974AA8" w:rsidRPr="004C0FEA" w:rsidRDefault="00974AA8" w:rsidP="0004229B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="0004229B">
              <w:t xml:space="preserve"> </w:t>
            </w:r>
            <w:r w:rsidR="0004229B" w:rsidRPr="0004229B">
              <w:t xml:space="preserve">- </w:t>
            </w:r>
            <w:r w:rsidRPr="004C0FEA">
              <w:t xml:space="preserve">создание условий для реализации муниципальной  программы </w:t>
            </w:r>
            <w:r w:rsidR="00957E9E">
              <w:t>Бессергеневского</w:t>
            </w:r>
            <w:r>
              <w:t xml:space="preserve"> сельского</w:t>
            </w:r>
            <w:r w:rsidRPr="004C0FEA">
              <w:t xml:space="preserve"> поселения «Развитие культуры</w:t>
            </w:r>
            <w:r>
              <w:t xml:space="preserve"> </w:t>
            </w:r>
            <w:r w:rsidR="00957E9E">
              <w:t>Бессергеневского</w:t>
            </w:r>
            <w:r>
              <w:t xml:space="preserve"> сельского</w:t>
            </w:r>
            <w:r w:rsidRPr="004C0FEA">
              <w:t xml:space="preserve"> поселения</w:t>
            </w:r>
            <w:r>
              <w:t xml:space="preserve"> </w:t>
            </w:r>
            <w:r w:rsidR="0004229B">
              <w:t>»</w:t>
            </w:r>
            <w:r w:rsidR="0004229B" w:rsidRPr="0004229B">
              <w:t xml:space="preserve">, </w:t>
            </w:r>
            <w:r w:rsidR="0004229B">
              <w:t xml:space="preserve"> </w:t>
            </w:r>
            <w:r w:rsidR="0004229B" w:rsidRPr="0004229B">
              <w:t xml:space="preserve">обеспечение беспрепятственного доступа к объектам и услугам инвалидов и других маломобильных групп населения </w:t>
            </w:r>
            <w:proofErr w:type="gramStart"/>
            <w:r w:rsidR="0004229B" w:rsidRPr="0004229B">
              <w:t>в</w:t>
            </w:r>
            <w:proofErr w:type="gramEnd"/>
            <w:r w:rsidR="0004229B" w:rsidRPr="0004229B">
              <w:t xml:space="preserve"> МУК «</w:t>
            </w:r>
            <w:proofErr w:type="spellStart"/>
            <w:r w:rsidR="0004229B" w:rsidRPr="0004229B">
              <w:t>Бессергеневский</w:t>
            </w:r>
            <w:proofErr w:type="spellEnd"/>
            <w:r w:rsidR="0004229B" w:rsidRPr="0004229B">
              <w:t xml:space="preserve"> СДК»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974AA8" w:rsidRPr="0004229B" w:rsidRDefault="00974AA8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 w:rsidR="00957E9E">
              <w:t>Бессергеневского</w:t>
            </w:r>
            <w:r>
              <w:t xml:space="preserve">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</w:t>
            </w:r>
            <w:r w:rsidR="00957E9E">
              <w:t>Бессергеневского</w:t>
            </w:r>
            <w:r>
              <w:t xml:space="preserve">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74AA8" w:rsidRPr="002076AD" w:rsidRDefault="00974AA8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974AA8" w:rsidRDefault="00974AA8" w:rsidP="005D2AB7">
            <w:pPr>
              <w:widowControl w:val="0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974AA8" w:rsidRPr="00760B9C" w:rsidRDefault="005D2AB7" w:rsidP="005D2AB7">
            <w:pPr>
              <w:widowControl w:val="0"/>
            </w:pPr>
            <w:r w:rsidRPr="005D2AB7">
              <w:rPr>
                <w:rFonts w:ascii="Times New Roman CYR" w:hAnsi="Times New Roman CYR" w:cs="Times New Roman CYR"/>
              </w:rPr>
              <w:t>Обеспечение деятельности (оказание услуг) муниципальных учреждений культуры Бессергеневского сельского поселения</w:t>
            </w:r>
          </w:p>
        </w:tc>
        <w:tc>
          <w:tcPr>
            <w:tcW w:w="2976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</w:rPr>
              <w:t>Бессергеневский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74AA8" w:rsidRPr="002076AD" w:rsidRDefault="00974AA8" w:rsidP="005D2AB7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Обеспечение надлежащего</w:t>
            </w:r>
            <w:r w:rsidR="005D2AB7" w:rsidRPr="001D1512">
              <w:rPr>
                <w:rFonts w:ascii="Times New Roman" w:hAnsi="Times New Roman" w:cs="Times New Roman"/>
              </w:rPr>
              <w:t>,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5D2AB7" w:rsidRPr="005D2AB7">
              <w:rPr>
                <w:rFonts w:ascii="Times New Roman" w:hAnsi="Times New Roman" w:cs="Times New Roman"/>
              </w:rPr>
              <w:t>качественного предоставления муниципальных услуг</w:t>
            </w:r>
            <w:r w:rsidRPr="002076AD">
              <w:rPr>
                <w:rFonts w:ascii="Times New Roman" w:hAnsi="Times New Roman" w:cs="Times New Roman"/>
              </w:rPr>
              <w:t xml:space="preserve"> на территории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  <w:r w:rsidR="001D1512" w:rsidRPr="001D1512">
              <w:rPr>
                <w:rFonts w:ascii="Times New Roman" w:hAnsi="Times New Roman" w:cs="Times New Roman"/>
              </w:rPr>
              <w:t xml:space="preserve">; </w:t>
            </w:r>
            <w:r w:rsidR="001D1512">
              <w:t xml:space="preserve"> </w:t>
            </w:r>
            <w:r w:rsidR="001D1512" w:rsidRPr="001D1512">
              <w:rPr>
                <w:rFonts w:ascii="Times New Roman" w:hAnsi="Times New Roman" w:cs="Times New Roman"/>
              </w:rPr>
              <w:t xml:space="preserve">создание условий для удовлетворения потребностей населения в культурно - досуговой деятельности, расширение возможностей для духовного </w:t>
            </w:r>
            <w:r w:rsidR="001D1512" w:rsidRPr="001D1512">
              <w:rPr>
                <w:rFonts w:ascii="Times New Roman" w:hAnsi="Times New Roman" w:cs="Times New Roman"/>
              </w:rPr>
              <w:lastRenderedPageBreak/>
              <w:t>развития;</w:t>
            </w:r>
          </w:p>
        </w:tc>
        <w:tc>
          <w:tcPr>
            <w:tcW w:w="2410" w:type="dxa"/>
          </w:tcPr>
          <w:p w:rsidR="00974AA8" w:rsidRPr="002076AD" w:rsidRDefault="001D1512" w:rsidP="000F6EFD">
            <w:pPr>
              <w:pStyle w:val="ConsPlusCell"/>
              <w:rPr>
                <w:rFonts w:ascii="Times New Roman" w:hAnsi="Times New Roman" w:cs="Times New Roman"/>
              </w:rPr>
            </w:pPr>
            <w:r w:rsidRPr="001D1512">
              <w:rPr>
                <w:rFonts w:ascii="Times New Roman" w:hAnsi="Times New Roman" w:cs="Times New Roman"/>
              </w:rPr>
              <w:lastRenderedPageBreak/>
              <w:t xml:space="preserve">Неудовлетворение потребностей населения в культурно - досуговой деятельности  </w:t>
            </w:r>
            <w:r w:rsidR="00974AA8" w:rsidRPr="002076AD">
              <w:rPr>
                <w:rFonts w:ascii="Times New Roman" w:hAnsi="Times New Roman" w:cs="Times New Roman"/>
              </w:rPr>
              <w:t xml:space="preserve">на территории </w:t>
            </w:r>
            <w:r w:rsidR="000F6EFD" w:rsidRPr="000F6EFD">
              <w:rPr>
                <w:rFonts w:ascii="Times New Roman" w:hAnsi="Times New Roman" w:cs="Times New Roman"/>
              </w:rPr>
              <w:t>Бессергеневског</w:t>
            </w:r>
            <w:r w:rsidR="00974AA8">
              <w:rPr>
                <w:rFonts w:ascii="Times New Roman" w:hAnsi="Times New Roman" w:cs="Times New Roman"/>
              </w:rPr>
              <w:t>о</w:t>
            </w:r>
            <w:r w:rsidR="00974AA8"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974AA8" w:rsidRPr="002076AD" w:rsidRDefault="00974AA8" w:rsidP="00950E63">
            <w:pPr>
              <w:widowControl w:val="0"/>
              <w:jc w:val="center"/>
            </w:pPr>
            <w:r>
              <w:t>2.1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74AA8" w:rsidRPr="002076AD" w:rsidRDefault="00974AA8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729" w:type="dxa"/>
            <w:gridSpan w:val="2"/>
          </w:tcPr>
          <w:p w:rsidR="00974AA8" w:rsidRDefault="00974AA8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974AA8" w:rsidRPr="00760B9C" w:rsidRDefault="00974AA8" w:rsidP="00950E63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 xml:space="preserve">Субсидия на софинансирование повышения заработной платы муниципальных учреждений культуры </w:t>
            </w:r>
            <w:r w:rsidR="00957E9E">
              <w:rPr>
                <w:rFonts w:ascii="Times New Roman CYR" w:hAnsi="Times New Roman CYR" w:cs="Times New Roman CYR"/>
              </w:rPr>
              <w:t>Бессергеневского</w:t>
            </w:r>
            <w:r w:rsidRPr="00760B9C">
              <w:rPr>
                <w:rFonts w:ascii="Times New Roman CYR" w:hAnsi="Times New Roman CYR" w:cs="Times New Roman CYR"/>
              </w:rPr>
              <w:t xml:space="preserve"> сельского поселения</w:t>
            </w:r>
          </w:p>
        </w:tc>
        <w:tc>
          <w:tcPr>
            <w:tcW w:w="2976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</w:rPr>
              <w:t>Бессергеневский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74AA8" w:rsidRPr="00761C76" w:rsidRDefault="00974AA8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974AA8" w:rsidRPr="00761C76" w:rsidRDefault="00974AA8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974AA8" w:rsidRDefault="00974AA8" w:rsidP="00950E63">
            <w:pPr>
              <w:widowControl w:val="0"/>
              <w:jc w:val="center"/>
            </w:pPr>
            <w:r>
              <w:t>2.1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74AA8" w:rsidRPr="002076AD" w:rsidRDefault="00974AA8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974AA8" w:rsidRDefault="00974AA8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974AA8" w:rsidRPr="0004229B" w:rsidRDefault="00974AA8" w:rsidP="0004229B">
            <w:pPr>
              <w:widowControl w:val="0"/>
              <w:jc w:val="both"/>
            </w:pPr>
            <w:r w:rsidRPr="00C76CC3">
              <w:t>Капитальный ремонт здания МУК «</w:t>
            </w:r>
            <w:proofErr w:type="spellStart"/>
            <w:r w:rsidR="00957E9E">
              <w:t>Бессергеневский</w:t>
            </w:r>
            <w:proofErr w:type="spellEnd"/>
            <w:r w:rsidRPr="00C76CC3">
              <w:t xml:space="preserve"> сельский дом культуры»</w:t>
            </w:r>
          </w:p>
        </w:tc>
        <w:tc>
          <w:tcPr>
            <w:tcW w:w="2976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</w:rPr>
              <w:t>Бессергеневский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974AA8" w:rsidRPr="002076AD" w:rsidRDefault="00974AA8" w:rsidP="00950E63">
            <w:pPr>
              <w:widowControl w:val="0"/>
              <w:jc w:val="center"/>
            </w:pPr>
            <w:r>
              <w:t>2.1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74AA8" w:rsidRPr="0004229B" w:rsidRDefault="0004229B" w:rsidP="00EC2A53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729" w:type="dxa"/>
            <w:gridSpan w:val="2"/>
          </w:tcPr>
          <w:p w:rsidR="00974AA8" w:rsidRPr="0004229B" w:rsidRDefault="00974AA8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 w:rsidR="0004229B" w:rsidRPr="0004229B">
              <w:t>4.</w:t>
            </w:r>
          </w:p>
          <w:p w:rsidR="00974AA8" w:rsidRPr="002E393E" w:rsidRDefault="0004229B" w:rsidP="00760B9C">
            <w:pPr>
              <w:widowControl w:val="0"/>
            </w:pPr>
            <w:r w:rsidRPr="0004229B">
              <w:rPr>
                <w:rFonts w:ascii="Times New Roman CYR" w:hAnsi="Times New Roman CYR" w:cs="Times New Roman CYR"/>
              </w:rPr>
              <w:t>Мероприятия по адаптации приоритетных объектов социальной, транспортной и инженерной инфраструктуры для беспрепятственного доступа и получения услуг инвалидами и другими маломобильными группами населения</w:t>
            </w:r>
          </w:p>
        </w:tc>
        <w:tc>
          <w:tcPr>
            <w:tcW w:w="2976" w:type="dxa"/>
          </w:tcPr>
          <w:p w:rsidR="00974AA8" w:rsidRPr="002076AD" w:rsidRDefault="00974AA8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</w:rPr>
              <w:t>Бессергеневский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74AA8" w:rsidRPr="002076AD" w:rsidRDefault="00974AA8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74AA8" w:rsidRPr="002076AD" w:rsidRDefault="00974AA8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74AA8" w:rsidRPr="007578C8" w:rsidRDefault="00974AA8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974AA8" w:rsidRPr="002076AD" w:rsidRDefault="00974AA8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74AA8" w:rsidRPr="007578C8" w:rsidRDefault="00974AA8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974AA8" w:rsidRPr="0004229B" w:rsidRDefault="0004229B" w:rsidP="00EC2A5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.</w:t>
            </w:r>
            <w:r>
              <w:rPr>
                <w:lang w:val="en-US"/>
              </w:rPr>
              <w:t>5</w:t>
            </w:r>
          </w:p>
        </w:tc>
      </w:tr>
    </w:tbl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Pr="00F65582" w:rsidRDefault="00974AA8">
      <w:pPr>
        <w:rPr>
          <w:sz w:val="2"/>
          <w:szCs w:val="2"/>
        </w:rPr>
      </w:pPr>
    </w:p>
    <w:p w:rsidR="00974AA8" w:rsidRPr="00FD40F8" w:rsidRDefault="00974AA8" w:rsidP="0004229B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right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>П</w:t>
      </w:r>
      <w:r w:rsidRPr="00FD40F8">
        <w:rPr>
          <w:kern w:val="2"/>
          <w:sz w:val="28"/>
          <w:szCs w:val="28"/>
          <w:lang w:eastAsia="en-US"/>
        </w:rPr>
        <w:t>риложение № 3</w:t>
      </w:r>
    </w:p>
    <w:p w:rsidR="00974AA8" w:rsidRDefault="00974AA8" w:rsidP="0004229B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04229B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04229B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FD40F8" w:rsidRDefault="00974AA8" w:rsidP="0004229B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>РАСХОДЫ</w:t>
      </w:r>
    </w:p>
    <w:p w:rsidR="00974AA8" w:rsidRDefault="00974AA8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p w:rsidR="00974AA8" w:rsidRDefault="00974AA8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5843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28"/>
        <w:gridCol w:w="1491"/>
        <w:gridCol w:w="851"/>
        <w:gridCol w:w="850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74AA8" w:rsidRPr="00EE2DD0" w:rsidTr="00D1764D">
        <w:tc>
          <w:tcPr>
            <w:tcW w:w="2728" w:type="dxa"/>
            <w:vMerge w:val="restart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402" w:type="dxa"/>
            <w:gridSpan w:val="4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974AA8" w:rsidRPr="00EE2DD0" w:rsidTr="002205F8">
        <w:tc>
          <w:tcPr>
            <w:tcW w:w="2728" w:type="dxa"/>
            <w:vMerge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  <w:vMerge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974AA8" w:rsidRPr="002076AD" w:rsidRDefault="00974AA8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974AA8" w:rsidRPr="00EE2DD0" w:rsidTr="002205F8">
        <w:tc>
          <w:tcPr>
            <w:tcW w:w="2728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49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85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845086" w:rsidRPr="00EE2DD0" w:rsidTr="002205F8">
        <w:tc>
          <w:tcPr>
            <w:tcW w:w="2728" w:type="dxa"/>
          </w:tcPr>
          <w:p w:rsidR="00845086" w:rsidRPr="002076AD" w:rsidRDefault="0084508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Бессергеневского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491" w:type="dxa"/>
          </w:tcPr>
          <w:p w:rsidR="00845086" w:rsidRPr="002076AD" w:rsidRDefault="0084508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851" w:type="dxa"/>
          </w:tcPr>
          <w:p w:rsidR="00845086" w:rsidRPr="002076AD" w:rsidRDefault="0084508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845086" w:rsidRPr="002076AD" w:rsidRDefault="0084508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845086" w:rsidRPr="002076AD" w:rsidRDefault="0084508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845086" w:rsidRPr="002076AD" w:rsidRDefault="0084508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845086" w:rsidRPr="00845086" w:rsidRDefault="00845086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19999,1</w:t>
            </w:r>
          </w:p>
        </w:tc>
        <w:tc>
          <w:tcPr>
            <w:tcW w:w="778" w:type="dxa"/>
          </w:tcPr>
          <w:p w:rsidR="00845086" w:rsidRPr="00845086" w:rsidRDefault="00845086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5059,9</w:t>
            </w:r>
          </w:p>
        </w:tc>
        <w:tc>
          <w:tcPr>
            <w:tcW w:w="708" w:type="dxa"/>
          </w:tcPr>
          <w:p w:rsidR="00845086" w:rsidRPr="00845086" w:rsidRDefault="0084508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1539,2</w:t>
            </w:r>
          </w:p>
        </w:tc>
        <w:tc>
          <w:tcPr>
            <w:tcW w:w="641" w:type="dxa"/>
          </w:tcPr>
          <w:p w:rsidR="00845086" w:rsidRPr="00845086" w:rsidRDefault="0084508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</w:tr>
      <w:tr w:rsidR="00845086" w:rsidRPr="00EE2DD0" w:rsidTr="002205F8">
        <w:tc>
          <w:tcPr>
            <w:tcW w:w="2728" w:type="dxa"/>
            <w:vMerge w:val="restart"/>
          </w:tcPr>
          <w:p w:rsidR="00845086" w:rsidRPr="002076AD" w:rsidRDefault="00845086" w:rsidP="0004229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</w:t>
            </w:r>
          </w:p>
        </w:tc>
        <w:tc>
          <w:tcPr>
            <w:tcW w:w="1491" w:type="dxa"/>
          </w:tcPr>
          <w:p w:rsidR="00845086" w:rsidRPr="002076AD" w:rsidRDefault="0084508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851" w:type="dxa"/>
          </w:tcPr>
          <w:p w:rsidR="00845086" w:rsidRPr="002076AD" w:rsidRDefault="0084508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845086" w:rsidRPr="002076AD" w:rsidRDefault="0084508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845086" w:rsidRPr="002076AD" w:rsidRDefault="0084508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845086" w:rsidRPr="002076AD" w:rsidRDefault="0084508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19999,1</w:t>
            </w:r>
          </w:p>
        </w:tc>
        <w:tc>
          <w:tcPr>
            <w:tcW w:w="778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5059,9</w:t>
            </w:r>
          </w:p>
        </w:tc>
        <w:tc>
          <w:tcPr>
            <w:tcW w:w="708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1539,2</w:t>
            </w:r>
          </w:p>
        </w:tc>
        <w:tc>
          <w:tcPr>
            <w:tcW w:w="641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</w:tr>
      <w:tr w:rsidR="00845086" w:rsidRPr="00EE2DD0" w:rsidTr="002205F8">
        <w:tc>
          <w:tcPr>
            <w:tcW w:w="2728" w:type="dxa"/>
            <w:vMerge/>
          </w:tcPr>
          <w:p w:rsidR="00845086" w:rsidRPr="002076AD" w:rsidRDefault="00845086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</w:tcPr>
          <w:p w:rsidR="00845086" w:rsidRPr="007578C8" w:rsidRDefault="00845086" w:rsidP="00E824DC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845086" w:rsidRPr="002076AD" w:rsidRDefault="0084508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845086" w:rsidRPr="002076AD" w:rsidRDefault="0084508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845086" w:rsidRPr="002076AD" w:rsidRDefault="0084508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845086" w:rsidRPr="002076AD" w:rsidRDefault="0084508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19999,1</w:t>
            </w:r>
          </w:p>
        </w:tc>
        <w:tc>
          <w:tcPr>
            <w:tcW w:w="778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5059,9</w:t>
            </w:r>
          </w:p>
        </w:tc>
        <w:tc>
          <w:tcPr>
            <w:tcW w:w="708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1539,2</w:t>
            </w:r>
          </w:p>
        </w:tc>
        <w:tc>
          <w:tcPr>
            <w:tcW w:w="641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</w:tr>
      <w:tr w:rsidR="00845086" w:rsidRPr="00EE2DD0" w:rsidTr="002205F8">
        <w:tc>
          <w:tcPr>
            <w:tcW w:w="2728" w:type="dxa"/>
          </w:tcPr>
          <w:p w:rsidR="00845086" w:rsidRDefault="00845086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845086" w:rsidRPr="00760B9C" w:rsidRDefault="00845086" w:rsidP="008C25DB">
            <w:pPr>
              <w:widowControl w:val="0"/>
              <w:jc w:val="both"/>
            </w:pPr>
            <w:r w:rsidRPr="001D1512">
              <w:rPr>
                <w:rFonts w:ascii="Times New Roman CYR" w:hAnsi="Times New Roman CYR" w:cs="Times New Roman CYR"/>
              </w:rPr>
              <w:t>О</w:t>
            </w:r>
            <w:r w:rsidRPr="005D2AB7">
              <w:rPr>
                <w:rFonts w:ascii="Times New Roman CYR" w:hAnsi="Times New Roman CYR" w:cs="Times New Roman CYR"/>
              </w:rPr>
              <w:t xml:space="preserve">беспечение деятельности (оказание услуг) муниципальных учреждений </w:t>
            </w:r>
            <w:r w:rsidRPr="005D2AB7">
              <w:rPr>
                <w:rFonts w:ascii="Times New Roman CYR" w:hAnsi="Times New Roman CYR" w:cs="Times New Roman CYR"/>
              </w:rPr>
              <w:lastRenderedPageBreak/>
              <w:t>культуры Бессергеневского сельского поселения</w:t>
            </w:r>
          </w:p>
        </w:tc>
        <w:tc>
          <w:tcPr>
            <w:tcW w:w="1491" w:type="dxa"/>
          </w:tcPr>
          <w:p w:rsidR="00845086" w:rsidRPr="007578C8" w:rsidRDefault="00845086" w:rsidP="008C25DB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845086" w:rsidRPr="002076AD" w:rsidRDefault="0084508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lastRenderedPageBreak/>
              <w:t>951</w:t>
            </w:r>
          </w:p>
        </w:tc>
        <w:tc>
          <w:tcPr>
            <w:tcW w:w="850" w:type="dxa"/>
          </w:tcPr>
          <w:p w:rsidR="00845086" w:rsidRPr="002076AD" w:rsidRDefault="0084508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845086" w:rsidRPr="005D2AB7" w:rsidRDefault="00845086" w:rsidP="005D2AB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8</w:t>
            </w:r>
            <w:r w:rsidRPr="006B1592">
              <w:rPr>
                <w:rFonts w:ascii="Times New Roman" w:hAnsi="Times New Roman" w:cs="Times New Roman"/>
                <w:kern w:val="2"/>
              </w:rPr>
              <w:t>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00590</w:t>
            </w:r>
          </w:p>
        </w:tc>
        <w:tc>
          <w:tcPr>
            <w:tcW w:w="850" w:type="dxa"/>
          </w:tcPr>
          <w:p w:rsidR="00845086" w:rsidRPr="002076AD" w:rsidRDefault="0084508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19999,1</w:t>
            </w:r>
          </w:p>
        </w:tc>
        <w:tc>
          <w:tcPr>
            <w:tcW w:w="778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5059,9</w:t>
            </w:r>
          </w:p>
        </w:tc>
        <w:tc>
          <w:tcPr>
            <w:tcW w:w="708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1539,2</w:t>
            </w:r>
          </w:p>
        </w:tc>
        <w:tc>
          <w:tcPr>
            <w:tcW w:w="641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</w:tr>
      <w:tr w:rsidR="00974AA8" w:rsidRPr="00EE2DD0" w:rsidTr="002205F8">
        <w:tc>
          <w:tcPr>
            <w:tcW w:w="2728" w:type="dxa"/>
          </w:tcPr>
          <w:p w:rsidR="00974AA8" w:rsidRDefault="00974AA8" w:rsidP="008C25DB">
            <w:pPr>
              <w:widowControl w:val="0"/>
              <w:jc w:val="both"/>
            </w:pPr>
            <w:r w:rsidRPr="002E393E">
              <w:lastRenderedPageBreak/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974AA8" w:rsidRPr="00760B9C" w:rsidRDefault="00974AA8" w:rsidP="008C25DB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 xml:space="preserve">Субсидия на софинансирование повышения заработной платы муниципальных учреждений культуры </w:t>
            </w:r>
            <w:r w:rsidR="00957E9E">
              <w:rPr>
                <w:rFonts w:ascii="Times New Roman CYR" w:hAnsi="Times New Roman CYR" w:cs="Times New Roman CYR"/>
              </w:rPr>
              <w:t>Бессергеневского</w:t>
            </w:r>
            <w:r w:rsidRPr="00760B9C">
              <w:rPr>
                <w:rFonts w:ascii="Times New Roman CYR" w:hAnsi="Times New Roman CYR" w:cs="Times New Roman CYR"/>
              </w:rPr>
              <w:t xml:space="preserve"> сельского поселения</w:t>
            </w:r>
          </w:p>
        </w:tc>
        <w:tc>
          <w:tcPr>
            <w:tcW w:w="1491" w:type="dxa"/>
          </w:tcPr>
          <w:p w:rsidR="00974AA8" w:rsidRPr="007578C8" w:rsidRDefault="00974AA8" w:rsidP="008C25DB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974AA8" w:rsidRPr="006B1592" w:rsidRDefault="001D1512" w:rsidP="001D151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850" w:type="dxa"/>
          </w:tcPr>
          <w:p w:rsidR="00974AA8" w:rsidRPr="006B159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992" w:type="dxa"/>
          </w:tcPr>
          <w:p w:rsidR="00974AA8" w:rsidRPr="005D2AB7" w:rsidRDefault="005D2AB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78" w:type="dxa"/>
          </w:tcPr>
          <w:p w:rsidR="00974AA8" w:rsidRPr="005D2AB7" w:rsidRDefault="005D2AB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08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974AA8" w:rsidRPr="00EE2DD0" w:rsidTr="002205F8">
        <w:tc>
          <w:tcPr>
            <w:tcW w:w="2728" w:type="dxa"/>
          </w:tcPr>
          <w:p w:rsidR="00974AA8" w:rsidRDefault="00974AA8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974AA8" w:rsidRPr="0004229B" w:rsidRDefault="00974AA8" w:rsidP="0004229B">
            <w:pPr>
              <w:widowControl w:val="0"/>
              <w:jc w:val="both"/>
            </w:pPr>
            <w:r w:rsidRPr="00C76CC3">
              <w:t>Капитальный ремонт здания МУК «</w:t>
            </w:r>
            <w:proofErr w:type="spellStart"/>
            <w:r w:rsidR="00957E9E">
              <w:t>Бессергеневский</w:t>
            </w:r>
            <w:proofErr w:type="spellEnd"/>
            <w:r w:rsidRPr="00C76CC3">
              <w:t xml:space="preserve"> сельский дом культуры»</w:t>
            </w:r>
          </w:p>
        </w:tc>
        <w:tc>
          <w:tcPr>
            <w:tcW w:w="1491" w:type="dxa"/>
          </w:tcPr>
          <w:p w:rsidR="00974AA8" w:rsidRPr="007578C8" w:rsidRDefault="00974AA8" w:rsidP="008C25DB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974AA8" w:rsidRPr="001D151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850" w:type="dxa"/>
          </w:tcPr>
          <w:p w:rsidR="00974AA8" w:rsidRPr="006B159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974AA8" w:rsidRPr="001D151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78" w:type="dxa"/>
          </w:tcPr>
          <w:p w:rsidR="00974AA8" w:rsidRPr="001D151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08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974AA8" w:rsidRPr="00EE2DD0" w:rsidTr="002205F8">
        <w:tc>
          <w:tcPr>
            <w:tcW w:w="2728" w:type="dxa"/>
          </w:tcPr>
          <w:p w:rsidR="00974AA8" w:rsidRDefault="00974AA8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="0004229B" w:rsidRPr="000B0E07">
              <w:t>1</w:t>
            </w:r>
            <w:r w:rsidRPr="002076AD">
              <w:t>.</w:t>
            </w:r>
            <w:r w:rsidR="0004229B" w:rsidRPr="000B0E07">
              <w:t>4</w:t>
            </w:r>
            <w:r w:rsidRPr="002076AD">
              <w:t>.</w:t>
            </w:r>
          </w:p>
          <w:p w:rsidR="00974AA8" w:rsidRPr="002E393E" w:rsidRDefault="00974AA8" w:rsidP="00E824DC">
            <w:pPr>
              <w:widowControl w:val="0"/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974AA8" w:rsidRPr="007578C8" w:rsidRDefault="00974AA8" w:rsidP="00E824DC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974AA8" w:rsidRPr="006B1592" w:rsidRDefault="00974AA8" w:rsidP="001D151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  <w:r w:rsidR="001D1512">
              <w:rPr>
                <w:rFonts w:ascii="Times New Roman" w:hAnsi="Times New Roman" w:cs="Times New Roman"/>
                <w:kern w:val="2"/>
                <w:lang w:val="en-US"/>
              </w:rPr>
              <w:t>81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974AA8" w:rsidRPr="006B1592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974AA8" w:rsidRPr="001D1512" w:rsidRDefault="001D1512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78" w:type="dxa"/>
          </w:tcPr>
          <w:p w:rsidR="00974AA8" w:rsidRPr="001D1512" w:rsidRDefault="001D1512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08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974AA8" w:rsidRPr="00580ED9" w:rsidRDefault="00974AA8">
      <w:pPr>
        <w:rPr>
          <w:sz w:val="2"/>
          <w:szCs w:val="2"/>
        </w:rPr>
      </w:pP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Примечания.</w:t>
      </w:r>
    </w:p>
    <w:p w:rsidR="00974AA8" w:rsidRPr="005D5A0B" w:rsidRDefault="00974AA8" w:rsidP="007232EF">
      <w:pPr>
        <w:numPr>
          <w:ilvl w:val="0"/>
          <w:numId w:val="14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Список используемых сокращений:</w:t>
      </w: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ГРБС – главный распорядитель бюджетных средств;</w:t>
      </w: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РзПр – раздел, подраздел;</w:t>
      </w: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ЦСР – целевая статья расходов;</w:t>
      </w: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ВР – вид расходов.</w:t>
      </w:r>
    </w:p>
    <w:p w:rsidR="00974AA8" w:rsidRPr="005D5A0B" w:rsidRDefault="00974AA8" w:rsidP="007232EF">
      <w:pPr>
        <w:numPr>
          <w:ilvl w:val="0"/>
          <w:numId w:val="14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Х – код бюджетной классификации отсутствует.</w:t>
      </w:r>
    </w:p>
    <w:p w:rsidR="00974AA8" w:rsidRPr="00FD40F8" w:rsidRDefault="00974AA8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lastRenderedPageBreak/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974AA8" w:rsidRDefault="00974AA8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0422A8" w:rsidRDefault="00974AA8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974AA8" w:rsidRDefault="00974AA8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974AA8" w:rsidRDefault="00974AA8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48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7"/>
        <w:gridCol w:w="2977"/>
        <w:gridCol w:w="2844"/>
        <w:gridCol w:w="1134"/>
        <w:gridCol w:w="992"/>
        <w:gridCol w:w="567"/>
        <w:gridCol w:w="51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74AA8" w:rsidRPr="000422A8" w:rsidTr="002C7AAA">
        <w:trPr>
          <w:jc w:val="center"/>
        </w:trPr>
        <w:tc>
          <w:tcPr>
            <w:tcW w:w="427" w:type="dxa"/>
            <w:vMerge w:val="restart"/>
          </w:tcPr>
          <w:p w:rsidR="00974AA8" w:rsidRPr="002076AD" w:rsidRDefault="00974AA8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974AA8" w:rsidRPr="002076AD" w:rsidRDefault="00974AA8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977" w:type="dxa"/>
            <w:vMerge w:val="restart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844" w:type="dxa"/>
            <w:vMerge w:val="restart"/>
          </w:tcPr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7176" w:type="dxa"/>
            <w:gridSpan w:val="12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1134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992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51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97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844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3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992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51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845086" w:rsidRPr="00CE7071" w:rsidTr="002C7AAA">
        <w:trPr>
          <w:jc w:val="center"/>
        </w:trPr>
        <w:tc>
          <w:tcPr>
            <w:tcW w:w="427" w:type="dxa"/>
            <w:vMerge w:val="restart"/>
          </w:tcPr>
          <w:p w:rsidR="00845086" w:rsidRPr="002076AD" w:rsidRDefault="00845086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977" w:type="dxa"/>
            <w:vMerge w:val="restart"/>
          </w:tcPr>
          <w:p w:rsidR="00845086" w:rsidRPr="002076AD" w:rsidRDefault="00845086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Бессергеневского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844" w:type="dxa"/>
          </w:tcPr>
          <w:p w:rsidR="00845086" w:rsidRPr="002076AD" w:rsidRDefault="0084508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19999,1</w:t>
            </w:r>
          </w:p>
        </w:tc>
        <w:tc>
          <w:tcPr>
            <w:tcW w:w="992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5059,9</w:t>
            </w:r>
          </w:p>
        </w:tc>
        <w:tc>
          <w:tcPr>
            <w:tcW w:w="567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1539,2</w:t>
            </w:r>
          </w:p>
        </w:tc>
        <w:tc>
          <w:tcPr>
            <w:tcW w:w="514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974AA8" w:rsidRPr="001D1512" w:rsidRDefault="001D151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992" w:type="dxa"/>
          </w:tcPr>
          <w:p w:rsidR="00974AA8" w:rsidRPr="001D1512" w:rsidRDefault="001D151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893245" w:rsidRDefault="00974AA8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45086" w:rsidRPr="00CE7071" w:rsidTr="002C7AAA">
        <w:trPr>
          <w:jc w:val="center"/>
        </w:trPr>
        <w:tc>
          <w:tcPr>
            <w:tcW w:w="427" w:type="dxa"/>
            <w:vMerge/>
          </w:tcPr>
          <w:p w:rsidR="00845086" w:rsidRPr="002076AD" w:rsidRDefault="00845086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845086" w:rsidRPr="002076AD" w:rsidRDefault="00845086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845086" w:rsidRPr="002076AD" w:rsidRDefault="0084508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19999,1</w:t>
            </w:r>
          </w:p>
        </w:tc>
        <w:tc>
          <w:tcPr>
            <w:tcW w:w="992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5059,9</w:t>
            </w:r>
          </w:p>
        </w:tc>
        <w:tc>
          <w:tcPr>
            <w:tcW w:w="567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1539,2</w:t>
            </w:r>
          </w:p>
        </w:tc>
        <w:tc>
          <w:tcPr>
            <w:tcW w:w="514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45086" w:rsidRPr="00CE7071" w:rsidTr="002C7AAA">
        <w:trPr>
          <w:jc w:val="center"/>
        </w:trPr>
        <w:tc>
          <w:tcPr>
            <w:tcW w:w="427" w:type="dxa"/>
            <w:vMerge w:val="restart"/>
          </w:tcPr>
          <w:p w:rsidR="00845086" w:rsidRPr="002076AD" w:rsidRDefault="00845086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7" w:type="dxa"/>
            <w:vMerge w:val="restart"/>
          </w:tcPr>
          <w:p w:rsidR="00845086" w:rsidRPr="002076AD" w:rsidRDefault="00845086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Бессергеневского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844" w:type="dxa"/>
          </w:tcPr>
          <w:p w:rsidR="00845086" w:rsidRPr="002076AD" w:rsidRDefault="0084508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19999,1</w:t>
            </w:r>
          </w:p>
        </w:tc>
        <w:tc>
          <w:tcPr>
            <w:tcW w:w="992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5059,9</w:t>
            </w:r>
          </w:p>
        </w:tc>
        <w:tc>
          <w:tcPr>
            <w:tcW w:w="567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1539,2</w:t>
            </w:r>
          </w:p>
        </w:tc>
        <w:tc>
          <w:tcPr>
            <w:tcW w:w="514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974AA8" w:rsidRPr="001D151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992" w:type="dxa"/>
          </w:tcPr>
          <w:p w:rsidR="00974AA8" w:rsidRPr="001D151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893245" w:rsidRDefault="00974AA8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45086" w:rsidRPr="00CE7071" w:rsidTr="002C7AAA">
        <w:trPr>
          <w:jc w:val="center"/>
        </w:trPr>
        <w:tc>
          <w:tcPr>
            <w:tcW w:w="427" w:type="dxa"/>
            <w:vMerge/>
          </w:tcPr>
          <w:p w:rsidR="00845086" w:rsidRPr="002076AD" w:rsidRDefault="00845086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845086" w:rsidRPr="002076AD" w:rsidRDefault="00845086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845086" w:rsidRPr="002076AD" w:rsidRDefault="0084508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19999,1</w:t>
            </w:r>
          </w:p>
        </w:tc>
        <w:tc>
          <w:tcPr>
            <w:tcW w:w="992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5059,9</w:t>
            </w:r>
          </w:p>
        </w:tc>
        <w:tc>
          <w:tcPr>
            <w:tcW w:w="567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1539,2</w:t>
            </w:r>
          </w:p>
        </w:tc>
        <w:tc>
          <w:tcPr>
            <w:tcW w:w="514" w:type="dxa"/>
          </w:tcPr>
          <w:p w:rsidR="00845086" w:rsidRPr="00845086" w:rsidRDefault="00845086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  <w:tc>
          <w:tcPr>
            <w:tcW w:w="567" w:type="dxa"/>
          </w:tcPr>
          <w:p w:rsidR="00845086" w:rsidRDefault="00845086" w:rsidP="00C822A1">
            <w:r w:rsidRPr="00383349">
              <w:rPr>
                <w:kern w:val="2"/>
                <w:sz w:val="18"/>
                <w:szCs w:val="18"/>
              </w:rPr>
              <w:t>1340,0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974AA8" w:rsidRPr="00565D68" w:rsidRDefault="00974AA8">
      <w:pPr>
        <w:rPr>
          <w:sz w:val="2"/>
          <w:szCs w:val="2"/>
        </w:rPr>
      </w:pPr>
    </w:p>
    <w:p w:rsidR="00974AA8" w:rsidRPr="00FD40F8" w:rsidRDefault="00974AA8" w:rsidP="001D1512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lastRenderedPageBreak/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974AA8" w:rsidRDefault="00974AA8" w:rsidP="001D1512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1D1512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1D1512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FD40F8" w:rsidRDefault="00974AA8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974AA8" w:rsidRPr="00FD40F8" w:rsidRDefault="00974AA8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974AA8" w:rsidRPr="00FD40F8" w:rsidRDefault="00974AA8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974AA8" w:rsidRPr="00FD40F8" w:rsidRDefault="00974AA8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974AA8" w:rsidRPr="00FD40F8" w:rsidRDefault="00974AA8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974AA8" w:rsidRPr="002D4F24" w:rsidRDefault="00974AA8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974AA8" w:rsidRPr="00452A84" w:rsidTr="00985C72">
        <w:trPr>
          <w:tblHeader/>
        </w:trPr>
        <w:tc>
          <w:tcPr>
            <w:tcW w:w="655" w:type="dxa"/>
            <w:vMerge w:val="restart"/>
          </w:tcPr>
          <w:p w:rsidR="00974AA8" w:rsidRPr="00452A84" w:rsidRDefault="00974AA8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инвестиционногопроекта</w:t>
            </w:r>
          </w:p>
        </w:tc>
        <w:tc>
          <w:tcPr>
            <w:tcW w:w="1599" w:type="dxa"/>
            <w:vMerge w:val="restart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974AA8" w:rsidRPr="00985C72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974AA8" w:rsidRPr="00452A84" w:rsidTr="003E2515">
        <w:trPr>
          <w:tblHeader/>
        </w:trPr>
        <w:tc>
          <w:tcPr>
            <w:tcW w:w="655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974AA8" w:rsidRPr="00452A84" w:rsidTr="003E2515">
        <w:trPr>
          <w:tblHeader/>
        </w:trPr>
        <w:tc>
          <w:tcPr>
            <w:tcW w:w="655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974AA8" w:rsidRPr="00452A84" w:rsidTr="00B91086">
        <w:trPr>
          <w:tblHeader/>
        </w:trPr>
        <w:tc>
          <w:tcPr>
            <w:tcW w:w="15265" w:type="dxa"/>
            <w:gridSpan w:val="17"/>
          </w:tcPr>
          <w:p w:rsidR="00974AA8" w:rsidRPr="00452A84" w:rsidRDefault="00974AA8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 xml:space="preserve">а </w:t>
            </w:r>
            <w:r w:rsidR="00957E9E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</w:t>
            </w:r>
            <w:r w:rsidR="00957E9E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D36AB2" w:rsidRPr="00452A84" w:rsidTr="003E2515">
        <w:trPr>
          <w:tblHeader/>
        </w:trPr>
        <w:tc>
          <w:tcPr>
            <w:tcW w:w="655" w:type="dxa"/>
            <w:vMerge w:val="restart"/>
          </w:tcPr>
          <w:p w:rsidR="00D36AB2" w:rsidRPr="00452A84" w:rsidRDefault="00D36AB2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D36AB2" w:rsidRPr="00452A84" w:rsidRDefault="00D36AB2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D36AB2" w:rsidRPr="00452A84" w:rsidRDefault="00D36AB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D36AB2" w:rsidRPr="00452A84" w:rsidRDefault="00D36AB2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D36AB2" w:rsidRPr="00222529" w:rsidRDefault="00D36AB2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222529">
              <w:rPr>
                <w:kern w:val="2"/>
                <w:lang w:eastAsia="en-US"/>
              </w:rPr>
              <w:t>264,2</w:t>
            </w:r>
          </w:p>
        </w:tc>
        <w:tc>
          <w:tcPr>
            <w:tcW w:w="849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D36AB2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D36AB2" w:rsidRPr="00452A84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D36AB2" w:rsidRPr="00452A84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D36AB2" w:rsidRPr="00452A84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36AB2" w:rsidRPr="00452A84" w:rsidRDefault="00D36AB2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D36AB2" w:rsidRPr="005A1F0D" w:rsidRDefault="00D36AB2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222529">
              <w:rPr>
                <w:kern w:val="2"/>
                <w:lang w:eastAsia="en-US"/>
              </w:rPr>
              <w:t>244,4</w:t>
            </w:r>
          </w:p>
        </w:tc>
        <w:tc>
          <w:tcPr>
            <w:tcW w:w="849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D36AB2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D36AB2" w:rsidRPr="00452A84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D36AB2" w:rsidRPr="00452A84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D36AB2" w:rsidRPr="00452A84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36AB2" w:rsidRPr="002D4F24" w:rsidRDefault="00D36AB2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D36AB2" w:rsidRPr="005A1F0D" w:rsidRDefault="00D36AB2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D36AB2">
              <w:rPr>
                <w:kern w:val="2"/>
                <w:lang w:eastAsia="en-US"/>
              </w:rPr>
              <w:t>-</w:t>
            </w:r>
          </w:p>
        </w:tc>
        <w:tc>
          <w:tcPr>
            <w:tcW w:w="849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D36AB2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D36AB2" w:rsidRPr="00452A84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D36AB2" w:rsidRPr="00452A84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D36AB2" w:rsidRPr="00452A84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36AB2" w:rsidRPr="00452A84" w:rsidRDefault="00D36AB2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D36AB2" w:rsidRPr="005A1F0D" w:rsidRDefault="00D36AB2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>
              <w:rPr>
                <w:kern w:val="2"/>
                <w:lang w:eastAsia="en-US"/>
              </w:rPr>
              <w:t>19,8</w:t>
            </w:r>
          </w:p>
        </w:tc>
        <w:tc>
          <w:tcPr>
            <w:tcW w:w="849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D36AB2" w:rsidRPr="00452A84" w:rsidTr="003E2515">
        <w:trPr>
          <w:tblHeader/>
        </w:trPr>
        <w:tc>
          <w:tcPr>
            <w:tcW w:w="655" w:type="dxa"/>
            <w:vMerge w:val="restart"/>
          </w:tcPr>
          <w:p w:rsidR="00D36AB2" w:rsidRPr="005A1F0D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lang w:val="en-US"/>
              </w:rPr>
            </w:pPr>
            <w:r>
              <w:rPr>
                <w:kern w:val="2"/>
                <w:lang w:val="en-US"/>
              </w:rPr>
              <w:t>2</w:t>
            </w:r>
          </w:p>
        </w:tc>
        <w:tc>
          <w:tcPr>
            <w:tcW w:w="2495" w:type="dxa"/>
            <w:vMerge w:val="restart"/>
          </w:tcPr>
          <w:p w:rsidR="00D36AB2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 CYR" w:hAnsi="Times New Roman CYR" w:cs="Times New Roman CYR"/>
              </w:rPr>
            </w:pPr>
            <w:r w:rsidRPr="005A1F0D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  <w:p w:rsidR="00D36AB2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 CYR" w:hAnsi="Times New Roman CYR" w:cs="Times New Roman CYR"/>
              </w:rPr>
            </w:pPr>
          </w:p>
          <w:p w:rsidR="00D36AB2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 CYR" w:hAnsi="Times New Roman CYR" w:cs="Times New Roman CYR"/>
              </w:rPr>
            </w:pPr>
          </w:p>
          <w:p w:rsidR="00D36AB2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 CYR" w:hAnsi="Times New Roman CYR" w:cs="Times New Roman CYR"/>
              </w:rPr>
            </w:pPr>
          </w:p>
          <w:p w:rsidR="00D36AB2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 CYR" w:hAnsi="Times New Roman CYR" w:cs="Times New Roman CYR"/>
              </w:rPr>
            </w:pPr>
          </w:p>
          <w:p w:rsidR="00D36AB2" w:rsidRPr="005A1F0D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 w:val="restart"/>
          </w:tcPr>
          <w:p w:rsidR="00D36AB2" w:rsidRPr="00452A84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36AB2" w:rsidRPr="00452A84" w:rsidRDefault="00D36AB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D36AB2" w:rsidRPr="00222529" w:rsidRDefault="00D36AB2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222529">
              <w:rPr>
                <w:kern w:val="2"/>
                <w:lang w:eastAsia="en-US"/>
              </w:rPr>
              <w:t>264,2</w:t>
            </w:r>
          </w:p>
        </w:tc>
        <w:tc>
          <w:tcPr>
            <w:tcW w:w="849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D36AB2" w:rsidRPr="00452A84" w:rsidTr="003E2515">
        <w:trPr>
          <w:tblHeader/>
        </w:trPr>
        <w:tc>
          <w:tcPr>
            <w:tcW w:w="655" w:type="dxa"/>
            <w:vMerge/>
          </w:tcPr>
          <w:p w:rsidR="00D36AB2" w:rsidRPr="00452A84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36AB2" w:rsidRPr="005A1F0D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D36AB2" w:rsidRPr="00452A84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36AB2" w:rsidRPr="00452A84" w:rsidRDefault="00D36AB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D36AB2" w:rsidRPr="005A1F0D" w:rsidRDefault="00D36AB2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222529">
              <w:rPr>
                <w:kern w:val="2"/>
                <w:lang w:eastAsia="en-US"/>
              </w:rPr>
              <w:t>244,4</w:t>
            </w:r>
          </w:p>
        </w:tc>
        <w:tc>
          <w:tcPr>
            <w:tcW w:w="849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D36AB2" w:rsidRPr="00452A84" w:rsidTr="003E2515">
        <w:trPr>
          <w:tblHeader/>
        </w:trPr>
        <w:tc>
          <w:tcPr>
            <w:tcW w:w="655" w:type="dxa"/>
            <w:vMerge/>
          </w:tcPr>
          <w:p w:rsidR="00D36AB2" w:rsidRPr="00452A84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36AB2" w:rsidRPr="005A1F0D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D36AB2" w:rsidRPr="00452A84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36AB2" w:rsidRPr="00452A84" w:rsidRDefault="00D36AB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D36AB2" w:rsidRPr="005A1F0D" w:rsidRDefault="00D36AB2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D36AB2">
              <w:rPr>
                <w:kern w:val="2"/>
                <w:lang w:eastAsia="en-US"/>
              </w:rPr>
              <w:t>-</w:t>
            </w:r>
          </w:p>
        </w:tc>
        <w:tc>
          <w:tcPr>
            <w:tcW w:w="849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D36AB2" w:rsidRPr="00452A84" w:rsidTr="003E2515">
        <w:trPr>
          <w:tblHeader/>
        </w:trPr>
        <w:tc>
          <w:tcPr>
            <w:tcW w:w="655" w:type="dxa"/>
            <w:vMerge/>
          </w:tcPr>
          <w:p w:rsidR="00D36AB2" w:rsidRPr="00452A84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36AB2" w:rsidRPr="005A1F0D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D36AB2" w:rsidRPr="00452A84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36AB2" w:rsidRPr="00452A84" w:rsidRDefault="00D36AB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D36AB2" w:rsidRPr="005A1F0D" w:rsidRDefault="00D36AB2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>
              <w:rPr>
                <w:kern w:val="2"/>
                <w:lang w:eastAsia="en-US"/>
              </w:rPr>
              <w:t>19,8</w:t>
            </w:r>
          </w:p>
        </w:tc>
        <w:tc>
          <w:tcPr>
            <w:tcW w:w="849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D36AB2" w:rsidRPr="00452A84" w:rsidTr="003E2515">
        <w:trPr>
          <w:tblHeader/>
        </w:trPr>
        <w:tc>
          <w:tcPr>
            <w:tcW w:w="655" w:type="dxa"/>
            <w:vMerge w:val="restart"/>
          </w:tcPr>
          <w:p w:rsidR="00D36AB2" w:rsidRPr="00452A84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  <w:lang w:val="en-US"/>
              </w:rPr>
              <w:lastRenderedPageBreak/>
              <w:t>2</w:t>
            </w:r>
            <w:r>
              <w:rPr>
                <w:kern w:val="2"/>
              </w:rPr>
              <w:t>.1</w:t>
            </w:r>
          </w:p>
        </w:tc>
        <w:tc>
          <w:tcPr>
            <w:tcW w:w="2495" w:type="dxa"/>
            <w:vMerge w:val="restart"/>
          </w:tcPr>
          <w:p w:rsidR="00D36AB2" w:rsidRPr="005A1F0D" w:rsidRDefault="00D36AB2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  <w:r w:rsidRPr="00AB08A0">
              <w:rPr>
                <w:rFonts w:eastAsia="Calibri"/>
                <w:kern w:val="2"/>
                <w:lang w:eastAsia="en-US"/>
              </w:rPr>
              <w:t xml:space="preserve">Создание архитектурной доступности МГН в рамках реализации государственной программы «Доступная среда» (в </w:t>
            </w:r>
            <w:proofErr w:type="spellStart"/>
            <w:r w:rsidRPr="00AB08A0">
              <w:rPr>
                <w:rFonts w:eastAsia="Calibri"/>
                <w:kern w:val="2"/>
                <w:lang w:eastAsia="en-US"/>
              </w:rPr>
              <w:t>т.ч</w:t>
            </w:r>
            <w:proofErr w:type="spellEnd"/>
            <w:r w:rsidRPr="00AB08A0">
              <w:rPr>
                <w:rFonts w:eastAsia="Calibri"/>
                <w:kern w:val="2"/>
                <w:lang w:eastAsia="en-US"/>
              </w:rPr>
              <w:t>. устройство канализации) в СДК ст. Бессергеневская по адресу: Ростовская область, Октябрьский район, ст. Бессергеневская, ул. Кооперативная, д. 29</w:t>
            </w:r>
          </w:p>
        </w:tc>
        <w:tc>
          <w:tcPr>
            <w:tcW w:w="1599" w:type="dxa"/>
            <w:vMerge w:val="restart"/>
          </w:tcPr>
          <w:p w:rsidR="00D36AB2" w:rsidRPr="00452A84" w:rsidRDefault="00D36AB2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222529">
              <w:rPr>
                <w:kern w:val="2"/>
              </w:rPr>
              <w:t>№ 4-6-1-0106-16 от 02.03.2016</w:t>
            </w:r>
          </w:p>
        </w:tc>
        <w:tc>
          <w:tcPr>
            <w:tcW w:w="1755" w:type="dxa"/>
          </w:tcPr>
          <w:p w:rsidR="00D36AB2" w:rsidRPr="00452A84" w:rsidRDefault="00D36AB2" w:rsidP="00C822A1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D36AB2" w:rsidRPr="00222529" w:rsidRDefault="00D36AB2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222529">
              <w:rPr>
                <w:kern w:val="2"/>
                <w:lang w:eastAsia="en-US"/>
              </w:rPr>
              <w:t>264,2</w:t>
            </w:r>
          </w:p>
        </w:tc>
        <w:tc>
          <w:tcPr>
            <w:tcW w:w="849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D36AB2" w:rsidRPr="00452A84" w:rsidTr="003E2515">
        <w:trPr>
          <w:tblHeader/>
        </w:trPr>
        <w:tc>
          <w:tcPr>
            <w:tcW w:w="655" w:type="dxa"/>
            <w:vMerge/>
          </w:tcPr>
          <w:p w:rsidR="00D36AB2" w:rsidRPr="00452A84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36AB2" w:rsidRPr="005A1F0D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D36AB2" w:rsidRPr="00452A84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36AB2" w:rsidRPr="00452A84" w:rsidRDefault="00D36AB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D36AB2" w:rsidRPr="005A1F0D" w:rsidRDefault="00D36AB2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222529">
              <w:rPr>
                <w:kern w:val="2"/>
                <w:lang w:eastAsia="en-US"/>
              </w:rPr>
              <w:t>244,4</w:t>
            </w:r>
          </w:p>
        </w:tc>
        <w:tc>
          <w:tcPr>
            <w:tcW w:w="849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D36AB2" w:rsidRPr="00452A84" w:rsidTr="003E2515">
        <w:trPr>
          <w:tblHeader/>
        </w:trPr>
        <w:tc>
          <w:tcPr>
            <w:tcW w:w="655" w:type="dxa"/>
            <w:vMerge/>
          </w:tcPr>
          <w:p w:rsidR="00D36AB2" w:rsidRPr="00452A84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36AB2" w:rsidRPr="005A1F0D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D36AB2" w:rsidRPr="00452A84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36AB2" w:rsidRPr="00452A84" w:rsidRDefault="00D36AB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D36AB2" w:rsidRPr="005A1F0D" w:rsidRDefault="00D36AB2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D36AB2">
              <w:rPr>
                <w:kern w:val="2"/>
                <w:lang w:eastAsia="en-US"/>
              </w:rPr>
              <w:t>-</w:t>
            </w:r>
          </w:p>
        </w:tc>
        <w:tc>
          <w:tcPr>
            <w:tcW w:w="849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D36AB2" w:rsidRPr="00452A84" w:rsidTr="003E2515">
        <w:trPr>
          <w:tblHeader/>
        </w:trPr>
        <w:tc>
          <w:tcPr>
            <w:tcW w:w="655" w:type="dxa"/>
            <w:vMerge/>
          </w:tcPr>
          <w:p w:rsidR="00D36AB2" w:rsidRPr="00452A84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36AB2" w:rsidRPr="005A1F0D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D36AB2" w:rsidRPr="00452A84" w:rsidRDefault="00D36A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36AB2" w:rsidRPr="00452A84" w:rsidRDefault="00D36AB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D36AB2" w:rsidRPr="005A1F0D" w:rsidRDefault="00D36AB2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>
              <w:rPr>
                <w:kern w:val="2"/>
                <w:lang w:eastAsia="en-US"/>
              </w:rPr>
              <w:t>19,8</w:t>
            </w:r>
          </w:p>
        </w:tc>
        <w:tc>
          <w:tcPr>
            <w:tcW w:w="849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  <w:bookmarkStart w:id="0" w:name="_GoBack"/>
            <w:bookmarkEnd w:id="0"/>
          </w:p>
        </w:tc>
        <w:tc>
          <w:tcPr>
            <w:tcW w:w="704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36AB2" w:rsidRPr="00452A84" w:rsidRDefault="00D36AB2" w:rsidP="00C822A1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</w:tbl>
    <w:p w:rsidR="00974AA8" w:rsidRPr="00985C72" w:rsidRDefault="00974AA8" w:rsidP="00E21426">
      <w:pPr>
        <w:spacing w:line="223" w:lineRule="auto"/>
        <w:rPr>
          <w:sz w:val="2"/>
          <w:szCs w:val="2"/>
        </w:rPr>
      </w:pPr>
    </w:p>
    <w:p w:rsidR="00974AA8" w:rsidRDefault="00974AA8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974AA8" w:rsidRDefault="00974AA8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974AA8" w:rsidRDefault="00974AA8" w:rsidP="00A4086D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Ведущий специалист </w:t>
      </w:r>
    </w:p>
    <w:p w:rsidR="00974AA8" w:rsidRPr="008B211C" w:rsidRDefault="00974AA8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974AA8" w:rsidRPr="008B211C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 xml:space="preserve">по правовой и кадровой работе                                    </w:t>
      </w:r>
      <w:r w:rsidR="008B211C">
        <w:rPr>
          <w:kern w:val="2"/>
          <w:sz w:val="28"/>
          <w:szCs w:val="28"/>
        </w:rPr>
        <w:t xml:space="preserve">                               </w:t>
      </w:r>
      <w:r>
        <w:rPr>
          <w:kern w:val="2"/>
          <w:sz w:val="28"/>
          <w:szCs w:val="28"/>
        </w:rPr>
        <w:t xml:space="preserve">  </w:t>
      </w:r>
      <w:r w:rsidR="008B211C" w:rsidRPr="008B211C">
        <w:rPr>
          <w:kern w:val="2"/>
          <w:sz w:val="28"/>
          <w:szCs w:val="28"/>
        </w:rPr>
        <w:t xml:space="preserve">М.А. </w:t>
      </w:r>
      <w:proofErr w:type="spellStart"/>
      <w:r w:rsidR="008B211C" w:rsidRPr="008B211C">
        <w:rPr>
          <w:kern w:val="2"/>
          <w:sz w:val="28"/>
          <w:szCs w:val="28"/>
        </w:rPr>
        <w:t>Ярыш</w:t>
      </w:r>
      <w:proofErr w:type="spellEnd"/>
    </w:p>
    <w:p w:rsidR="00974AA8" w:rsidRPr="008B211C" w:rsidRDefault="00974AA8" w:rsidP="00845086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sectPr w:rsidR="00974AA8" w:rsidRPr="008B211C" w:rsidSect="0046334D">
      <w:footerReference w:type="even" r:id="rId10"/>
      <w:footerReference w:type="default" r:id="rId11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DF2" w:rsidRDefault="00D83DF2">
      <w:r>
        <w:separator/>
      </w:r>
    </w:p>
  </w:endnote>
  <w:endnote w:type="continuationSeparator" w:id="0">
    <w:p w:rsidR="00D83DF2" w:rsidRDefault="00D83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E07" w:rsidRDefault="000B0E07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36AB2">
      <w:rPr>
        <w:rStyle w:val="ab"/>
        <w:noProof/>
      </w:rPr>
      <w:t>1</w:t>
    </w:r>
    <w:r>
      <w:rPr>
        <w:rStyle w:val="ab"/>
      </w:rPr>
      <w:fldChar w:fldCharType="end"/>
    </w:r>
  </w:p>
  <w:p w:rsidR="000B0E07" w:rsidRPr="00596B24" w:rsidRDefault="000B0E07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E07" w:rsidRDefault="000B0E07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B0E07" w:rsidRDefault="000B0E07">
    <w:pPr>
      <w:pStyle w:val="a7"/>
      <w:ind w:right="360"/>
    </w:pPr>
  </w:p>
  <w:p w:rsidR="000B0E07" w:rsidRDefault="000B0E0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E07" w:rsidRDefault="000B0E07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36AB2">
      <w:rPr>
        <w:rStyle w:val="ab"/>
        <w:noProof/>
      </w:rPr>
      <w:t>18</w:t>
    </w:r>
    <w:r>
      <w:rPr>
        <w:rStyle w:val="ab"/>
      </w:rPr>
      <w:fldChar w:fldCharType="end"/>
    </w:r>
  </w:p>
  <w:p w:rsidR="000B0E07" w:rsidRPr="0046334D" w:rsidRDefault="000B0E07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DF2" w:rsidRDefault="00D83DF2">
      <w:r>
        <w:separator/>
      </w:r>
    </w:p>
  </w:footnote>
  <w:footnote w:type="continuationSeparator" w:id="0">
    <w:p w:rsidR="00D83DF2" w:rsidRDefault="00D83D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DFAE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DF9"/>
    <w:rsid w:val="00000CC3"/>
    <w:rsid w:val="000021E0"/>
    <w:rsid w:val="00002EA5"/>
    <w:rsid w:val="00003874"/>
    <w:rsid w:val="0000749A"/>
    <w:rsid w:val="00015600"/>
    <w:rsid w:val="0004229B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65184"/>
    <w:rsid w:val="00071BD1"/>
    <w:rsid w:val="00077AE1"/>
    <w:rsid w:val="000808D6"/>
    <w:rsid w:val="00082955"/>
    <w:rsid w:val="00092336"/>
    <w:rsid w:val="00097180"/>
    <w:rsid w:val="00097B00"/>
    <w:rsid w:val="000A726F"/>
    <w:rsid w:val="000B0E07"/>
    <w:rsid w:val="000B23B9"/>
    <w:rsid w:val="000B4002"/>
    <w:rsid w:val="000B452A"/>
    <w:rsid w:val="000B66C7"/>
    <w:rsid w:val="000C3253"/>
    <w:rsid w:val="000C430D"/>
    <w:rsid w:val="000D2245"/>
    <w:rsid w:val="000E0044"/>
    <w:rsid w:val="000E1C3B"/>
    <w:rsid w:val="000E53FA"/>
    <w:rsid w:val="000F01D1"/>
    <w:rsid w:val="000F2B40"/>
    <w:rsid w:val="000F3768"/>
    <w:rsid w:val="000F5B6A"/>
    <w:rsid w:val="000F6AAC"/>
    <w:rsid w:val="000F6EFD"/>
    <w:rsid w:val="001006EB"/>
    <w:rsid w:val="00104E0D"/>
    <w:rsid w:val="0010504A"/>
    <w:rsid w:val="0011225E"/>
    <w:rsid w:val="00116BFA"/>
    <w:rsid w:val="00117C9B"/>
    <w:rsid w:val="00122E50"/>
    <w:rsid w:val="00125DE3"/>
    <w:rsid w:val="001278D2"/>
    <w:rsid w:val="00132543"/>
    <w:rsid w:val="00133DAF"/>
    <w:rsid w:val="001414B0"/>
    <w:rsid w:val="00153B21"/>
    <w:rsid w:val="001541DA"/>
    <w:rsid w:val="00161D67"/>
    <w:rsid w:val="00162F9E"/>
    <w:rsid w:val="001667C5"/>
    <w:rsid w:val="00167E92"/>
    <w:rsid w:val="00182696"/>
    <w:rsid w:val="0019163C"/>
    <w:rsid w:val="001B2D1C"/>
    <w:rsid w:val="001C1D98"/>
    <w:rsid w:val="001C435D"/>
    <w:rsid w:val="001D1512"/>
    <w:rsid w:val="001D2690"/>
    <w:rsid w:val="001D7407"/>
    <w:rsid w:val="001E3AC2"/>
    <w:rsid w:val="001E410D"/>
    <w:rsid w:val="001E4DAB"/>
    <w:rsid w:val="001F3404"/>
    <w:rsid w:val="001F4BE3"/>
    <w:rsid w:val="001F5C21"/>
    <w:rsid w:val="001F5EFB"/>
    <w:rsid w:val="001F63D0"/>
    <w:rsid w:val="001F6D02"/>
    <w:rsid w:val="00206B07"/>
    <w:rsid w:val="002076AD"/>
    <w:rsid w:val="00213980"/>
    <w:rsid w:val="002154EA"/>
    <w:rsid w:val="002205F8"/>
    <w:rsid w:val="002339EF"/>
    <w:rsid w:val="00236266"/>
    <w:rsid w:val="002504E8"/>
    <w:rsid w:val="00250A36"/>
    <w:rsid w:val="002513F1"/>
    <w:rsid w:val="00254382"/>
    <w:rsid w:val="002625DF"/>
    <w:rsid w:val="0027031E"/>
    <w:rsid w:val="0028703B"/>
    <w:rsid w:val="00293568"/>
    <w:rsid w:val="002A2062"/>
    <w:rsid w:val="002A31A1"/>
    <w:rsid w:val="002B2624"/>
    <w:rsid w:val="002B6527"/>
    <w:rsid w:val="002C135C"/>
    <w:rsid w:val="002C5E60"/>
    <w:rsid w:val="002C7AAA"/>
    <w:rsid w:val="002D14F8"/>
    <w:rsid w:val="002D4F24"/>
    <w:rsid w:val="002E393E"/>
    <w:rsid w:val="002E3AAE"/>
    <w:rsid w:val="002E60B1"/>
    <w:rsid w:val="002E65D5"/>
    <w:rsid w:val="002F63E3"/>
    <w:rsid w:val="002F74D7"/>
    <w:rsid w:val="002F7FED"/>
    <w:rsid w:val="0030124B"/>
    <w:rsid w:val="00313D3A"/>
    <w:rsid w:val="003167D4"/>
    <w:rsid w:val="003235BF"/>
    <w:rsid w:val="003249EA"/>
    <w:rsid w:val="00336552"/>
    <w:rsid w:val="0034104A"/>
    <w:rsid w:val="00341FC1"/>
    <w:rsid w:val="00342E84"/>
    <w:rsid w:val="003551FE"/>
    <w:rsid w:val="0035597E"/>
    <w:rsid w:val="003575BA"/>
    <w:rsid w:val="0037040B"/>
    <w:rsid w:val="00390D1B"/>
    <w:rsid w:val="003921D8"/>
    <w:rsid w:val="003B2193"/>
    <w:rsid w:val="003E2515"/>
    <w:rsid w:val="003E4917"/>
    <w:rsid w:val="003F17B4"/>
    <w:rsid w:val="003F5B7F"/>
    <w:rsid w:val="00400C56"/>
    <w:rsid w:val="00407B71"/>
    <w:rsid w:val="00411B81"/>
    <w:rsid w:val="00414B21"/>
    <w:rsid w:val="004162CE"/>
    <w:rsid w:val="00425061"/>
    <w:rsid w:val="004258B9"/>
    <w:rsid w:val="0043686A"/>
    <w:rsid w:val="00441069"/>
    <w:rsid w:val="00444636"/>
    <w:rsid w:val="00452A84"/>
    <w:rsid w:val="00453869"/>
    <w:rsid w:val="0046334D"/>
    <w:rsid w:val="00470BA8"/>
    <w:rsid w:val="004711EC"/>
    <w:rsid w:val="00480BC7"/>
    <w:rsid w:val="004871AA"/>
    <w:rsid w:val="004B6A5C"/>
    <w:rsid w:val="004C0FEA"/>
    <w:rsid w:val="004C3197"/>
    <w:rsid w:val="004D31A9"/>
    <w:rsid w:val="004E698B"/>
    <w:rsid w:val="004E6D46"/>
    <w:rsid w:val="004E7618"/>
    <w:rsid w:val="004E76B5"/>
    <w:rsid w:val="004E78FD"/>
    <w:rsid w:val="004E7C65"/>
    <w:rsid w:val="004F7011"/>
    <w:rsid w:val="00500D8E"/>
    <w:rsid w:val="00504F32"/>
    <w:rsid w:val="00510E20"/>
    <w:rsid w:val="005124F8"/>
    <w:rsid w:val="00515D9C"/>
    <w:rsid w:val="00531FBD"/>
    <w:rsid w:val="0053366A"/>
    <w:rsid w:val="00534160"/>
    <w:rsid w:val="00537A38"/>
    <w:rsid w:val="00544346"/>
    <w:rsid w:val="00545679"/>
    <w:rsid w:val="00555B27"/>
    <w:rsid w:val="00565D68"/>
    <w:rsid w:val="00580ED9"/>
    <w:rsid w:val="005855B4"/>
    <w:rsid w:val="00587BF6"/>
    <w:rsid w:val="00590D56"/>
    <w:rsid w:val="0059256C"/>
    <w:rsid w:val="00595C0A"/>
    <w:rsid w:val="00596B24"/>
    <w:rsid w:val="005A1F0D"/>
    <w:rsid w:val="005A618D"/>
    <w:rsid w:val="005B0FD7"/>
    <w:rsid w:val="005B42DF"/>
    <w:rsid w:val="005C5FF3"/>
    <w:rsid w:val="005D2AB7"/>
    <w:rsid w:val="005D5A0B"/>
    <w:rsid w:val="005E7BBD"/>
    <w:rsid w:val="00611679"/>
    <w:rsid w:val="00613D7D"/>
    <w:rsid w:val="00616C29"/>
    <w:rsid w:val="00616ED5"/>
    <w:rsid w:val="006402E3"/>
    <w:rsid w:val="0065364F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F53AF"/>
    <w:rsid w:val="006F6CD8"/>
    <w:rsid w:val="007120F8"/>
    <w:rsid w:val="007219F0"/>
    <w:rsid w:val="007219F6"/>
    <w:rsid w:val="007232EF"/>
    <w:rsid w:val="00727183"/>
    <w:rsid w:val="00727699"/>
    <w:rsid w:val="00730997"/>
    <w:rsid w:val="007312ED"/>
    <w:rsid w:val="00736F68"/>
    <w:rsid w:val="00741397"/>
    <w:rsid w:val="00744849"/>
    <w:rsid w:val="007462E9"/>
    <w:rsid w:val="00752197"/>
    <w:rsid w:val="007575B0"/>
    <w:rsid w:val="007578C8"/>
    <w:rsid w:val="00760B9C"/>
    <w:rsid w:val="00761C76"/>
    <w:rsid w:val="00770AC6"/>
    <w:rsid w:val="007730B1"/>
    <w:rsid w:val="0077624E"/>
    <w:rsid w:val="00776A9E"/>
    <w:rsid w:val="00782222"/>
    <w:rsid w:val="0078240E"/>
    <w:rsid w:val="007936ED"/>
    <w:rsid w:val="007942AB"/>
    <w:rsid w:val="007A3892"/>
    <w:rsid w:val="007A7A55"/>
    <w:rsid w:val="007B5CF5"/>
    <w:rsid w:val="007B6388"/>
    <w:rsid w:val="007B68AC"/>
    <w:rsid w:val="007C0A5F"/>
    <w:rsid w:val="007C23B9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20358"/>
    <w:rsid w:val="0082550F"/>
    <w:rsid w:val="00834DB1"/>
    <w:rsid w:val="0084235F"/>
    <w:rsid w:val="008438D7"/>
    <w:rsid w:val="00845086"/>
    <w:rsid w:val="00851A41"/>
    <w:rsid w:val="00860E5A"/>
    <w:rsid w:val="00864F3B"/>
    <w:rsid w:val="00867AB6"/>
    <w:rsid w:val="00867B4B"/>
    <w:rsid w:val="00874F06"/>
    <w:rsid w:val="0088199F"/>
    <w:rsid w:val="00891089"/>
    <w:rsid w:val="008912D4"/>
    <w:rsid w:val="00893245"/>
    <w:rsid w:val="00897616"/>
    <w:rsid w:val="008A26EE"/>
    <w:rsid w:val="008B211C"/>
    <w:rsid w:val="008B6AD3"/>
    <w:rsid w:val="008B7550"/>
    <w:rsid w:val="008C25DB"/>
    <w:rsid w:val="008F2408"/>
    <w:rsid w:val="009055C6"/>
    <w:rsid w:val="00910044"/>
    <w:rsid w:val="00911C89"/>
    <w:rsid w:val="009122B1"/>
    <w:rsid w:val="009127DC"/>
    <w:rsid w:val="00913129"/>
    <w:rsid w:val="00917C70"/>
    <w:rsid w:val="00920A59"/>
    <w:rsid w:val="00920EDF"/>
    <w:rsid w:val="009228DF"/>
    <w:rsid w:val="00924E84"/>
    <w:rsid w:val="00931944"/>
    <w:rsid w:val="00947FCC"/>
    <w:rsid w:val="00950E63"/>
    <w:rsid w:val="00953968"/>
    <w:rsid w:val="00957E9E"/>
    <w:rsid w:val="00965E5F"/>
    <w:rsid w:val="00971821"/>
    <w:rsid w:val="00974AA8"/>
    <w:rsid w:val="00985A10"/>
    <w:rsid w:val="00985C72"/>
    <w:rsid w:val="009A5E3F"/>
    <w:rsid w:val="009B3345"/>
    <w:rsid w:val="009B6643"/>
    <w:rsid w:val="009C1B9A"/>
    <w:rsid w:val="009D71C1"/>
    <w:rsid w:val="009E16D8"/>
    <w:rsid w:val="009E45CF"/>
    <w:rsid w:val="009F779A"/>
    <w:rsid w:val="00A05B6C"/>
    <w:rsid w:val="00A061D7"/>
    <w:rsid w:val="00A30E81"/>
    <w:rsid w:val="00A34804"/>
    <w:rsid w:val="00A4086D"/>
    <w:rsid w:val="00A47D6B"/>
    <w:rsid w:val="00A6414F"/>
    <w:rsid w:val="00A6427F"/>
    <w:rsid w:val="00A67B50"/>
    <w:rsid w:val="00A941CF"/>
    <w:rsid w:val="00AA1F2E"/>
    <w:rsid w:val="00AA7A3B"/>
    <w:rsid w:val="00AB0A72"/>
    <w:rsid w:val="00AB1ACA"/>
    <w:rsid w:val="00AC69E2"/>
    <w:rsid w:val="00AD1A64"/>
    <w:rsid w:val="00AE2601"/>
    <w:rsid w:val="00B02C23"/>
    <w:rsid w:val="00B049B2"/>
    <w:rsid w:val="00B110FC"/>
    <w:rsid w:val="00B22F6A"/>
    <w:rsid w:val="00B23E71"/>
    <w:rsid w:val="00B31114"/>
    <w:rsid w:val="00B35935"/>
    <w:rsid w:val="00B37E63"/>
    <w:rsid w:val="00B444A2"/>
    <w:rsid w:val="00B62CFB"/>
    <w:rsid w:val="00B71B92"/>
    <w:rsid w:val="00B72D61"/>
    <w:rsid w:val="00B80D5B"/>
    <w:rsid w:val="00B81A41"/>
    <w:rsid w:val="00B8231A"/>
    <w:rsid w:val="00B91086"/>
    <w:rsid w:val="00BA15C0"/>
    <w:rsid w:val="00BB2985"/>
    <w:rsid w:val="00BB55C0"/>
    <w:rsid w:val="00BC0920"/>
    <w:rsid w:val="00BD4A50"/>
    <w:rsid w:val="00BE3F6A"/>
    <w:rsid w:val="00BF26C7"/>
    <w:rsid w:val="00BF3287"/>
    <w:rsid w:val="00BF39F0"/>
    <w:rsid w:val="00BF799D"/>
    <w:rsid w:val="00C03E0E"/>
    <w:rsid w:val="00C11E44"/>
    <w:rsid w:val="00C11FDF"/>
    <w:rsid w:val="00C15F58"/>
    <w:rsid w:val="00C23EDD"/>
    <w:rsid w:val="00C26C1E"/>
    <w:rsid w:val="00C37A2D"/>
    <w:rsid w:val="00C572C4"/>
    <w:rsid w:val="00C62E39"/>
    <w:rsid w:val="00C731BB"/>
    <w:rsid w:val="00C76CC3"/>
    <w:rsid w:val="00C95DA9"/>
    <w:rsid w:val="00CA151C"/>
    <w:rsid w:val="00CB1900"/>
    <w:rsid w:val="00CB2CC6"/>
    <w:rsid w:val="00CB43C1"/>
    <w:rsid w:val="00CB6D9B"/>
    <w:rsid w:val="00CB7B08"/>
    <w:rsid w:val="00CC06E7"/>
    <w:rsid w:val="00CC7513"/>
    <w:rsid w:val="00CD077D"/>
    <w:rsid w:val="00CD715E"/>
    <w:rsid w:val="00CE5183"/>
    <w:rsid w:val="00CE7071"/>
    <w:rsid w:val="00D00358"/>
    <w:rsid w:val="00D11092"/>
    <w:rsid w:val="00D13E83"/>
    <w:rsid w:val="00D1764D"/>
    <w:rsid w:val="00D261FD"/>
    <w:rsid w:val="00D3031B"/>
    <w:rsid w:val="00D36AB2"/>
    <w:rsid w:val="00D36BA9"/>
    <w:rsid w:val="00D41039"/>
    <w:rsid w:val="00D504DB"/>
    <w:rsid w:val="00D55A18"/>
    <w:rsid w:val="00D66044"/>
    <w:rsid w:val="00D71002"/>
    <w:rsid w:val="00D73323"/>
    <w:rsid w:val="00D76AEE"/>
    <w:rsid w:val="00D77703"/>
    <w:rsid w:val="00D83DF2"/>
    <w:rsid w:val="00DA072D"/>
    <w:rsid w:val="00DA1E06"/>
    <w:rsid w:val="00DA7C1C"/>
    <w:rsid w:val="00DB4D6B"/>
    <w:rsid w:val="00DB5D08"/>
    <w:rsid w:val="00DB6680"/>
    <w:rsid w:val="00DC2302"/>
    <w:rsid w:val="00DC3064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14D2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B06FA"/>
    <w:rsid w:val="00EB6D23"/>
    <w:rsid w:val="00EC1FD7"/>
    <w:rsid w:val="00EC2A53"/>
    <w:rsid w:val="00EC40AD"/>
    <w:rsid w:val="00EC51F8"/>
    <w:rsid w:val="00EC72F9"/>
    <w:rsid w:val="00ED09C5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175C"/>
    <w:rsid w:val="00F15A17"/>
    <w:rsid w:val="00F24917"/>
    <w:rsid w:val="00F3001C"/>
    <w:rsid w:val="00F30D40"/>
    <w:rsid w:val="00F36DF9"/>
    <w:rsid w:val="00F409C9"/>
    <w:rsid w:val="00F410DF"/>
    <w:rsid w:val="00F42CE1"/>
    <w:rsid w:val="00F436D2"/>
    <w:rsid w:val="00F61F98"/>
    <w:rsid w:val="00F65582"/>
    <w:rsid w:val="00F750DF"/>
    <w:rsid w:val="00F8225E"/>
    <w:rsid w:val="00F86418"/>
    <w:rsid w:val="00F91844"/>
    <w:rsid w:val="00F9297B"/>
    <w:rsid w:val="00FA6611"/>
    <w:rsid w:val="00FC58B4"/>
    <w:rsid w:val="00FD1CFE"/>
    <w:rsid w:val="00FD350A"/>
    <w:rsid w:val="00FD40F8"/>
    <w:rsid w:val="00FD5A12"/>
    <w:rsid w:val="00FE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334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13</TotalTime>
  <Pages>18</Pages>
  <Words>3768</Words>
  <Characters>21481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25199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Караваева Анна Александ-ровна</dc:creator>
  <cp:lastModifiedBy>User</cp:lastModifiedBy>
  <cp:revision>4</cp:revision>
  <cp:lastPrinted>2018-11-30T09:03:00Z</cp:lastPrinted>
  <dcterms:created xsi:type="dcterms:W3CDTF">2022-01-08T17:44:00Z</dcterms:created>
  <dcterms:modified xsi:type="dcterms:W3CDTF">2022-01-08T20:52:00Z</dcterms:modified>
</cp:coreProperties>
</file>