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B1F" w:rsidRDefault="00E23757" w:rsidP="00B10FC7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4.95pt;height:71.4pt;visibility:visible">
            <v:imagedata r:id="rId9" o:title=""/>
          </v:shape>
        </w:pict>
      </w:r>
    </w:p>
    <w:p w:rsidR="00EF3B1F" w:rsidRPr="00AE4D3E" w:rsidRDefault="00EF3B1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EF3B1F" w:rsidRPr="00AE4D3E" w:rsidRDefault="00EF3B1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EF3B1F" w:rsidRPr="004E00A5" w:rsidRDefault="00EF3B1F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EF3B1F" w:rsidRPr="00AE4D3E" w:rsidRDefault="00EF3B1F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 w:rsidR="003306C3">
        <w:rPr>
          <w:b/>
          <w:sz w:val="28"/>
          <w:szCs w:val="28"/>
        </w:rPr>
        <w:t>Бессергеневское</w:t>
      </w:r>
      <w:r>
        <w:rPr>
          <w:b/>
          <w:sz w:val="28"/>
          <w:szCs w:val="28"/>
        </w:rPr>
        <w:t xml:space="preserve">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EF3B1F" w:rsidRPr="00AE4D3E" w:rsidRDefault="00EF3B1F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 w:rsidR="003306C3">
        <w:rPr>
          <w:b/>
          <w:sz w:val="28"/>
          <w:szCs w:val="28"/>
        </w:rPr>
        <w:t>Бессергеневского</w:t>
      </w:r>
      <w:r>
        <w:rPr>
          <w:b/>
          <w:sz w:val="28"/>
          <w:szCs w:val="28"/>
        </w:rPr>
        <w:t xml:space="preserve">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EF3B1F" w:rsidRPr="004E00A5" w:rsidRDefault="00EF3B1F" w:rsidP="00B10FC7">
      <w:pPr>
        <w:jc w:val="center"/>
      </w:pPr>
    </w:p>
    <w:p w:rsidR="00EF3B1F" w:rsidRPr="00AE4D3E" w:rsidRDefault="00EF3B1F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EF3B1F" w:rsidRPr="004E00A5" w:rsidRDefault="00EF3B1F" w:rsidP="00B10FC7">
      <w:pPr>
        <w:jc w:val="both"/>
        <w:rPr>
          <w:sz w:val="18"/>
          <w:szCs w:val="18"/>
        </w:rPr>
      </w:pPr>
    </w:p>
    <w:p w:rsidR="00EF3B1F" w:rsidRDefault="003306C3" w:rsidP="003306C3">
      <w:pPr>
        <w:rPr>
          <w:b/>
          <w:sz w:val="28"/>
        </w:rPr>
      </w:pPr>
      <w:r>
        <w:rPr>
          <w:b/>
          <w:sz w:val="28"/>
        </w:rPr>
        <w:t>19</w:t>
      </w:r>
      <w:r w:rsidR="00EF3B1F">
        <w:rPr>
          <w:b/>
          <w:sz w:val="28"/>
        </w:rPr>
        <w:t>.11.2018</w:t>
      </w:r>
      <w:r w:rsidR="00EF3B1F" w:rsidRPr="00AE4D3E">
        <w:rPr>
          <w:b/>
          <w:sz w:val="28"/>
        </w:rPr>
        <w:tab/>
      </w:r>
      <w:r w:rsidR="00EF3B1F">
        <w:rPr>
          <w:b/>
          <w:sz w:val="28"/>
        </w:rPr>
        <w:t xml:space="preserve">                                               </w:t>
      </w:r>
      <w:r w:rsidR="00EF3B1F" w:rsidRPr="00AE4D3E">
        <w:rPr>
          <w:b/>
          <w:sz w:val="28"/>
        </w:rPr>
        <w:t>№</w:t>
      </w:r>
      <w:r w:rsidR="00EF3B1F">
        <w:rPr>
          <w:b/>
          <w:sz w:val="28"/>
        </w:rPr>
        <w:t xml:space="preserve"> 1</w:t>
      </w:r>
      <w:r>
        <w:rPr>
          <w:b/>
          <w:sz w:val="28"/>
        </w:rPr>
        <w:t>7</w:t>
      </w:r>
      <w:r w:rsidR="007B3AE9">
        <w:rPr>
          <w:b/>
          <w:sz w:val="28"/>
        </w:rPr>
        <w:t>2</w:t>
      </w:r>
      <w:r w:rsidR="00EF3B1F" w:rsidRPr="00AE4D3E">
        <w:rPr>
          <w:b/>
          <w:sz w:val="28"/>
        </w:rPr>
        <w:tab/>
      </w:r>
      <w:r w:rsidR="00EF3B1F" w:rsidRPr="00AE4D3E">
        <w:rPr>
          <w:b/>
          <w:sz w:val="28"/>
        </w:rPr>
        <w:tab/>
      </w:r>
      <w:r w:rsidR="00EF3B1F">
        <w:rPr>
          <w:b/>
          <w:sz w:val="28"/>
        </w:rPr>
        <w:t xml:space="preserve">         с</w:t>
      </w:r>
      <w:r>
        <w:rPr>
          <w:b/>
          <w:sz w:val="28"/>
        </w:rPr>
        <w:t>т</w:t>
      </w:r>
      <w:r w:rsidR="00EF3B1F">
        <w:rPr>
          <w:b/>
          <w:sz w:val="28"/>
        </w:rPr>
        <w:t>.</w:t>
      </w:r>
      <w:r>
        <w:rPr>
          <w:b/>
          <w:sz w:val="28"/>
        </w:rPr>
        <w:t xml:space="preserve"> Бессергеневская </w:t>
      </w:r>
    </w:p>
    <w:p w:rsidR="003306C3" w:rsidRPr="00AE4D3E" w:rsidRDefault="003306C3" w:rsidP="003306C3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49"/>
      </w:tblGrid>
      <w:tr w:rsidR="00EF3B1F" w:rsidRPr="00AE4D3E" w:rsidTr="007D28E3">
        <w:trPr>
          <w:trHeight w:val="2049"/>
        </w:trPr>
        <w:tc>
          <w:tcPr>
            <w:tcW w:w="4449" w:type="dxa"/>
          </w:tcPr>
          <w:p w:rsidR="00EF3B1F" w:rsidRPr="00B80700" w:rsidRDefault="00EF3B1F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bookmarkStart w:id="0" w:name="_GoBack"/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Октябрьского района </w:t>
            </w:r>
            <w:r w:rsidRPr="00B80700">
              <w:rPr>
                <w:kern w:val="2"/>
                <w:sz w:val="28"/>
                <w:szCs w:val="28"/>
              </w:rPr>
              <w:t>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B80700">
              <w:rPr>
                <w:kern w:val="2"/>
                <w:sz w:val="28"/>
                <w:szCs w:val="28"/>
              </w:rPr>
              <w:t>»</w:t>
            </w:r>
          </w:p>
          <w:bookmarkEnd w:id="0"/>
          <w:p w:rsidR="00EF3B1F" w:rsidRPr="00B80700" w:rsidRDefault="00EF3B1F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3306C3" w:rsidRPr="003306C3" w:rsidRDefault="003306C3" w:rsidP="003306C3">
      <w:pPr>
        <w:ind w:firstLine="709"/>
        <w:jc w:val="both"/>
        <w:rPr>
          <w:sz w:val="28"/>
          <w:szCs w:val="28"/>
        </w:rPr>
      </w:pPr>
      <w:r w:rsidRPr="003306C3">
        <w:rPr>
          <w:sz w:val="28"/>
          <w:szCs w:val="28"/>
        </w:rPr>
        <w:t>В соответствии со статьей 179 Бюджетного Кодекса Российской Федерации, постановлением Администрации Бессергеневского сельского поселения от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распоряжением Администрации Бессергеневского сельского поселения от 07.09.2018 г. № 34 «Об утверждении Перечня муниципальных программ Бессергеневского сельского поселения Октябрьского района»</w:t>
      </w:r>
      <w:r w:rsidRPr="003306C3">
        <w:rPr>
          <w:sz w:val="28"/>
        </w:rPr>
        <w:t>, руководствуясь статьей  51 Устава муниципального образования «Бессергеневское сельское поселение»,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</w:p>
    <w:p w:rsidR="003306C3" w:rsidRPr="003306C3" w:rsidRDefault="003306C3" w:rsidP="003306C3">
      <w:pPr>
        <w:jc w:val="center"/>
        <w:rPr>
          <w:sz w:val="28"/>
          <w:szCs w:val="28"/>
        </w:rPr>
      </w:pPr>
      <w:r w:rsidRPr="003306C3">
        <w:rPr>
          <w:sz w:val="28"/>
          <w:szCs w:val="28"/>
        </w:rPr>
        <w:t>ПОСТАНОВЛЯЮ:</w:t>
      </w:r>
    </w:p>
    <w:p w:rsidR="003306C3" w:rsidRPr="003306C3" w:rsidRDefault="003306C3" w:rsidP="003306C3">
      <w:pPr>
        <w:jc w:val="center"/>
        <w:rPr>
          <w:sz w:val="28"/>
          <w:szCs w:val="28"/>
        </w:rPr>
      </w:pPr>
    </w:p>
    <w:p w:rsidR="003306C3" w:rsidRPr="003306C3" w:rsidRDefault="003306C3" w:rsidP="003306C3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3306C3">
        <w:rPr>
          <w:sz w:val="28"/>
          <w:szCs w:val="28"/>
        </w:rPr>
        <w:t>1. Утвердить муниципальную программу «Обеспечение качественными жилищно-коммунальными услугами населения Бессергеневского сельского поселения» согласно приложению №1.</w:t>
      </w:r>
    </w:p>
    <w:p w:rsidR="003306C3" w:rsidRPr="003306C3" w:rsidRDefault="003306C3" w:rsidP="003306C3">
      <w:pPr>
        <w:tabs>
          <w:tab w:val="left" w:pos="-142"/>
          <w:tab w:val="right" w:pos="0"/>
        </w:tabs>
        <w:jc w:val="both"/>
        <w:rPr>
          <w:sz w:val="28"/>
          <w:szCs w:val="28"/>
        </w:rPr>
      </w:pPr>
      <w:r w:rsidRPr="003306C3">
        <w:rPr>
          <w:sz w:val="28"/>
          <w:szCs w:val="28"/>
        </w:rPr>
        <w:t xml:space="preserve">          2. Признать утратившими силу с 01.01.2019  правовые акты Администрации Бессергеневского сельского поселения согласно приложению № 2.</w:t>
      </w:r>
    </w:p>
    <w:p w:rsidR="003306C3" w:rsidRPr="003306C3" w:rsidRDefault="003306C3" w:rsidP="003306C3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3306C3">
        <w:rPr>
          <w:sz w:val="28"/>
          <w:szCs w:val="28"/>
        </w:rPr>
        <w:t xml:space="preserve">3. Настоящее постановление вступает в силу с момента его официального обнародования, но не ранее 1 января 2019 г., и распространяется на правоотношения, возникающие начиная с составления проекта решения </w:t>
      </w:r>
      <w:r w:rsidRPr="003306C3">
        <w:rPr>
          <w:sz w:val="28"/>
          <w:szCs w:val="28"/>
        </w:rPr>
        <w:lastRenderedPageBreak/>
        <w:t>Собрания депутатов Бессергеневского сельского поселения «О бюджете Бессергеневского сельского поселения Октябрьского района на 2019 год и на плановый период  2020 и 2021 годов» и подлежит размещению на официальном сайте Администрации Бессергеневского сельского поселения в информационно-коммуникационной сети Интернет.</w:t>
      </w:r>
    </w:p>
    <w:p w:rsidR="003306C3" w:rsidRPr="003306C3" w:rsidRDefault="003306C3" w:rsidP="003306C3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3306C3">
        <w:rPr>
          <w:sz w:val="28"/>
          <w:szCs w:val="28"/>
        </w:rPr>
        <w:t xml:space="preserve">4. Контроль, за исполнением данного постановления, возложить на заместителя Главы Администрации по вопросам ЖКХ, строительства и </w:t>
      </w:r>
    </w:p>
    <w:p w:rsidR="003306C3" w:rsidRPr="003306C3" w:rsidRDefault="003306C3" w:rsidP="003306C3">
      <w:pPr>
        <w:tabs>
          <w:tab w:val="left" w:pos="-142"/>
        </w:tabs>
        <w:jc w:val="both"/>
        <w:rPr>
          <w:sz w:val="28"/>
          <w:szCs w:val="28"/>
        </w:rPr>
      </w:pPr>
      <w:r w:rsidRPr="003306C3">
        <w:rPr>
          <w:sz w:val="28"/>
          <w:szCs w:val="28"/>
        </w:rPr>
        <w:t>благоустройства Рубцова С.Ю.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</w:p>
    <w:p w:rsidR="003306C3" w:rsidRPr="003306C3" w:rsidRDefault="003306C3" w:rsidP="003306C3">
      <w:pPr>
        <w:jc w:val="both"/>
        <w:rPr>
          <w:sz w:val="28"/>
          <w:szCs w:val="28"/>
        </w:rPr>
      </w:pPr>
    </w:p>
    <w:p w:rsidR="003306C3" w:rsidRPr="003306C3" w:rsidRDefault="003306C3" w:rsidP="003306C3">
      <w:pPr>
        <w:jc w:val="both"/>
        <w:rPr>
          <w:sz w:val="28"/>
          <w:szCs w:val="28"/>
        </w:rPr>
      </w:pPr>
      <w:r w:rsidRPr="003306C3">
        <w:rPr>
          <w:sz w:val="28"/>
          <w:szCs w:val="28"/>
        </w:rPr>
        <w:t>Глава Администрации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  <w:r w:rsidRPr="003306C3">
        <w:rPr>
          <w:sz w:val="28"/>
          <w:szCs w:val="28"/>
        </w:rPr>
        <w:t>Бессергеневского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  <w:r w:rsidRPr="003306C3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EF3B1F" w:rsidRDefault="00EF3B1F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EF3B1F" w:rsidRPr="00080C48" w:rsidRDefault="00EF3B1F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EF3B1F" w:rsidRPr="00080C48" w:rsidRDefault="00EF3B1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EF3B1F" w:rsidRDefault="00EF3B1F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EF3B1F" w:rsidRPr="00080C48" w:rsidRDefault="003306C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</w:t>
      </w:r>
    </w:p>
    <w:p w:rsidR="00EF3B1F" w:rsidRPr="00080C48" w:rsidRDefault="00EF3B1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 w:rsidR="003306C3">
        <w:rPr>
          <w:kern w:val="2"/>
          <w:sz w:val="28"/>
          <w:szCs w:val="28"/>
        </w:rPr>
        <w:t>19</w:t>
      </w:r>
      <w:r w:rsidRPr="00080C48">
        <w:rPr>
          <w:kern w:val="2"/>
          <w:sz w:val="28"/>
          <w:szCs w:val="28"/>
        </w:rPr>
        <w:t>.1</w:t>
      </w:r>
      <w:r>
        <w:rPr>
          <w:kern w:val="2"/>
          <w:sz w:val="28"/>
          <w:szCs w:val="28"/>
        </w:rPr>
        <w:t>1</w:t>
      </w:r>
      <w:r w:rsidRPr="00080C48">
        <w:rPr>
          <w:kern w:val="2"/>
          <w:sz w:val="28"/>
          <w:szCs w:val="28"/>
        </w:rPr>
        <w:t>.2018 №</w:t>
      </w:r>
      <w:r>
        <w:rPr>
          <w:kern w:val="2"/>
          <w:sz w:val="28"/>
          <w:szCs w:val="28"/>
        </w:rPr>
        <w:t xml:space="preserve"> 1</w:t>
      </w:r>
      <w:r w:rsidR="003306C3">
        <w:rPr>
          <w:kern w:val="2"/>
          <w:sz w:val="28"/>
          <w:szCs w:val="28"/>
        </w:rPr>
        <w:t>72</w:t>
      </w:r>
    </w:p>
    <w:p w:rsidR="00EF3B1F" w:rsidRPr="00080C48" w:rsidRDefault="00EF3B1F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F3B1F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EF3B1F" w:rsidRPr="00804E0D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EF3B1F" w:rsidRPr="00804E0D" w:rsidRDefault="00EF3B1F" w:rsidP="00C4693E">
      <w:pPr>
        <w:jc w:val="center"/>
        <w:rPr>
          <w:kern w:val="2"/>
          <w:sz w:val="28"/>
          <w:szCs w:val="28"/>
        </w:rPr>
      </w:pPr>
    </w:p>
    <w:p w:rsidR="00EF3B1F" w:rsidRPr="00804E0D" w:rsidRDefault="00EF3B1F" w:rsidP="00C4693E">
      <w:pPr>
        <w:jc w:val="center"/>
        <w:rPr>
          <w:kern w:val="2"/>
          <w:sz w:val="28"/>
          <w:szCs w:val="28"/>
        </w:rPr>
      </w:pPr>
    </w:p>
    <w:p w:rsidR="00EF3B1F" w:rsidRPr="00804E0D" w:rsidRDefault="00EF3B1F" w:rsidP="00C4693E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EF3B1F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</w:t>
      </w:r>
    </w:p>
    <w:p w:rsidR="00EF3B1F" w:rsidRPr="00804E0D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EF3B1F" w:rsidRPr="00080C48" w:rsidRDefault="00EF3B1F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EF3B1F" w:rsidRPr="00080C48" w:rsidRDefault="00EF3B1F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10"/>
        <w:gridCol w:w="254"/>
        <w:gridCol w:w="7502"/>
      </w:tblGrid>
      <w:tr w:rsidR="00EF3B1F" w:rsidRPr="00080C48" w:rsidTr="00275FAB">
        <w:tc>
          <w:tcPr>
            <w:tcW w:w="2110" w:type="dxa"/>
          </w:tcPr>
          <w:p w:rsidR="00EF3B1F" w:rsidRPr="00080C48" w:rsidRDefault="00EF3B1F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804E0D" w:rsidRDefault="00EF3B1F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EF3B1F" w:rsidRPr="00804E0D" w:rsidRDefault="00EF3B1F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804E0D">
              <w:rPr>
                <w:kern w:val="2"/>
                <w:sz w:val="28"/>
                <w:szCs w:val="28"/>
              </w:rPr>
              <w:t xml:space="preserve">»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511C19" w:rsidRDefault="00EF3B1F" w:rsidP="00705101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 xml:space="preserve">Заместитель главы администрации </w:t>
            </w:r>
            <w:r w:rsidR="00705101">
              <w:rPr>
                <w:kern w:val="2"/>
                <w:sz w:val="28"/>
                <w:szCs w:val="28"/>
              </w:rPr>
              <w:t>по вопросам ЖКХ</w:t>
            </w:r>
            <w:r w:rsidRPr="00511C19">
              <w:rPr>
                <w:kern w:val="2"/>
                <w:sz w:val="28"/>
                <w:szCs w:val="28"/>
              </w:rPr>
              <w:t>, строительств</w:t>
            </w:r>
            <w:r w:rsidR="00705101">
              <w:rPr>
                <w:kern w:val="2"/>
                <w:sz w:val="28"/>
                <w:szCs w:val="28"/>
              </w:rPr>
              <w:t>а</w:t>
            </w:r>
            <w:r w:rsidRPr="00511C19">
              <w:rPr>
                <w:kern w:val="2"/>
                <w:sz w:val="28"/>
                <w:szCs w:val="28"/>
              </w:rPr>
              <w:t xml:space="preserve"> и благоустройств</w:t>
            </w:r>
            <w:r w:rsidR="00705101">
              <w:rPr>
                <w:kern w:val="2"/>
                <w:sz w:val="28"/>
                <w:szCs w:val="28"/>
              </w:rPr>
              <w:t>а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022965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Подпрограмм</w:t>
            </w:r>
            <w:r w:rsidR="00022965">
              <w:rPr>
                <w:kern w:val="2"/>
                <w:sz w:val="28"/>
                <w:szCs w:val="28"/>
              </w:rPr>
              <w:t>а</w:t>
            </w:r>
            <w:r w:rsidRPr="00080C4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022965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>«</w:t>
            </w:r>
            <w:r w:rsidR="00022965">
              <w:rPr>
                <w:kern w:val="2"/>
                <w:sz w:val="28"/>
                <w:szCs w:val="28"/>
              </w:rPr>
              <w:t>Создание условий для о</w:t>
            </w:r>
            <w:r w:rsidRPr="00804E0D">
              <w:rPr>
                <w:kern w:val="2"/>
                <w:sz w:val="28"/>
                <w:szCs w:val="28"/>
              </w:rPr>
              <w:t>беспечени</w:t>
            </w:r>
            <w:r w:rsidR="00022965">
              <w:rPr>
                <w:kern w:val="2"/>
                <w:sz w:val="28"/>
                <w:szCs w:val="28"/>
              </w:rPr>
              <w:t>я</w:t>
            </w:r>
            <w:r w:rsidRPr="00804E0D">
              <w:rPr>
                <w:kern w:val="2"/>
                <w:sz w:val="28"/>
                <w:szCs w:val="28"/>
              </w:rPr>
              <w:t xml:space="preserve">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поселения»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7566EC" w:rsidRDefault="00EF3B1F" w:rsidP="002B570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 xml:space="preserve">Повышение эксплуатационной надежности и улучшение технического состояния объектов жилищно-коммунального хозяйства в </w:t>
            </w:r>
            <w:r w:rsidR="003306C3">
              <w:rPr>
                <w:kern w:val="28"/>
                <w:sz w:val="28"/>
                <w:szCs w:val="28"/>
                <w:lang w:val="ru-RU"/>
              </w:rPr>
              <w:t>Бессергеневском</w:t>
            </w:r>
            <w:r w:rsidRPr="007566EC">
              <w:rPr>
                <w:kern w:val="28"/>
                <w:sz w:val="28"/>
                <w:szCs w:val="28"/>
                <w:lang w:val="ru-RU"/>
              </w:rPr>
              <w:t xml:space="preserve"> сельском поселении;</w:t>
            </w:r>
          </w:p>
          <w:p w:rsidR="00EF3B1F" w:rsidRPr="007566EC" w:rsidRDefault="00EF3B1F" w:rsidP="002B570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 xml:space="preserve">Улучшение качества жизни и благосостояния населения </w:t>
            </w:r>
            <w:r w:rsidR="003306C3">
              <w:rPr>
                <w:sz w:val="28"/>
                <w:szCs w:val="28"/>
              </w:rPr>
              <w:t>Бессергеневского</w:t>
            </w:r>
            <w:r w:rsidRPr="007566EC">
              <w:rPr>
                <w:sz w:val="28"/>
                <w:szCs w:val="28"/>
              </w:rPr>
              <w:t xml:space="preserve"> сельского поселения  Октябрьского района;</w:t>
            </w:r>
          </w:p>
          <w:p w:rsidR="00EF3B1F" w:rsidRPr="00080C48" w:rsidRDefault="00EF3B1F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lastRenderedPageBreak/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EF3B1F" w:rsidRPr="00080C48" w:rsidRDefault="00EF3B1F" w:rsidP="0057145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0,0 тыс. рублей, в том числе: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EF3B1F" w:rsidRDefault="00EF3B1F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EF3B1F" w:rsidRDefault="00EF3B1F"/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A1133D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</w:p>
        </w:tc>
      </w:tr>
    </w:tbl>
    <w:p w:rsidR="00EF3B1F" w:rsidRPr="00080C48" w:rsidRDefault="00EF3B1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EF3B1F" w:rsidRDefault="00EF3B1F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EF3B1F" w:rsidRPr="00F22293" w:rsidRDefault="00EF3B1F" w:rsidP="00F22293">
      <w:pPr>
        <w:pStyle w:val="Standard"/>
        <w:ind w:right="-555"/>
        <w:jc w:val="center"/>
        <w:rPr>
          <w:rStyle w:val="FontStyle11"/>
          <w:b/>
          <w:sz w:val="28"/>
          <w:szCs w:val="28"/>
          <w:lang w:val="ru-RU"/>
        </w:rPr>
      </w:pPr>
      <w:r w:rsidRPr="00F22293">
        <w:rPr>
          <w:rStyle w:val="FontStyle11"/>
          <w:b/>
          <w:sz w:val="28"/>
          <w:szCs w:val="28"/>
          <w:lang w:val="ru-RU"/>
        </w:rPr>
        <w:t xml:space="preserve">Подпрограмма </w:t>
      </w:r>
      <w:r w:rsidR="00022965" w:rsidRPr="00022965">
        <w:rPr>
          <w:rStyle w:val="FontStyle11"/>
          <w:b/>
          <w:sz w:val="28"/>
          <w:szCs w:val="28"/>
          <w:lang w:val="ru-RU"/>
        </w:rPr>
        <w:t>«Создание условий для обеспечения качественными жилищно-коммунальными услугами населения Бессергеневского сельского поселения»</w:t>
      </w:r>
    </w:p>
    <w:p w:rsidR="00EF3B1F" w:rsidRPr="00080C48" w:rsidRDefault="00EF3B1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022965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="00022965" w:rsidRPr="00022965">
              <w:rPr>
                <w:kern w:val="28"/>
                <w:sz w:val="28"/>
                <w:szCs w:val="28"/>
              </w:rPr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1)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705101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 xml:space="preserve">Заместитель главы администрации </w:t>
            </w:r>
            <w:r w:rsidR="00705101">
              <w:rPr>
                <w:kern w:val="2"/>
                <w:sz w:val="28"/>
                <w:szCs w:val="28"/>
              </w:rPr>
              <w:t>по вопросам ЖКХ</w:t>
            </w:r>
            <w:r w:rsidRPr="00511C19">
              <w:rPr>
                <w:kern w:val="2"/>
                <w:sz w:val="28"/>
                <w:szCs w:val="28"/>
              </w:rPr>
              <w:t>, строительств</w:t>
            </w:r>
            <w:r w:rsidR="00705101">
              <w:rPr>
                <w:kern w:val="2"/>
                <w:sz w:val="28"/>
                <w:szCs w:val="28"/>
              </w:rPr>
              <w:t>а</w:t>
            </w:r>
            <w:r w:rsidRPr="00511C19">
              <w:rPr>
                <w:kern w:val="2"/>
                <w:sz w:val="28"/>
                <w:szCs w:val="28"/>
              </w:rPr>
              <w:t xml:space="preserve"> и благоустройств</w:t>
            </w:r>
            <w:r w:rsidR="00705101">
              <w:rPr>
                <w:kern w:val="2"/>
                <w:sz w:val="28"/>
                <w:szCs w:val="28"/>
              </w:rPr>
              <w:t>а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7566EC" w:rsidRDefault="00EF3B1F" w:rsidP="00F2229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 xml:space="preserve">Повышение эксплуатационной надежности и улучшение технического состояния объектов жилищно-коммунального хозяйства в </w:t>
            </w:r>
            <w:r w:rsidR="003306C3">
              <w:rPr>
                <w:kern w:val="28"/>
                <w:sz w:val="28"/>
                <w:szCs w:val="28"/>
                <w:lang w:val="ru-RU"/>
              </w:rPr>
              <w:t>Бессергеневском</w:t>
            </w:r>
            <w:r w:rsidRPr="007566EC">
              <w:rPr>
                <w:kern w:val="28"/>
                <w:sz w:val="28"/>
                <w:szCs w:val="28"/>
                <w:lang w:val="ru-RU"/>
              </w:rPr>
              <w:t xml:space="preserve"> сельском поселении;</w:t>
            </w:r>
          </w:p>
          <w:p w:rsidR="00EF3B1F" w:rsidRPr="007566EC" w:rsidRDefault="00EF3B1F" w:rsidP="00F2229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lastRenderedPageBreak/>
              <w:t xml:space="preserve">Улучшение качества жизни и благосостояния населения </w:t>
            </w:r>
            <w:r w:rsidR="003306C3">
              <w:rPr>
                <w:sz w:val="28"/>
                <w:szCs w:val="28"/>
              </w:rPr>
              <w:t>Бессергеневского</w:t>
            </w:r>
            <w:r w:rsidRPr="007566EC">
              <w:rPr>
                <w:sz w:val="28"/>
                <w:szCs w:val="28"/>
              </w:rPr>
              <w:t xml:space="preserve"> сельского поселения  Октябрьского района;</w:t>
            </w:r>
          </w:p>
          <w:p w:rsidR="00EF3B1F" w:rsidRPr="00080C48" w:rsidRDefault="00EF3B1F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EF3B1F" w:rsidRPr="00080C48" w:rsidRDefault="00EF3B1F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EF3B1F" w:rsidRPr="00080C48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0,0 тыс. рублей, в том числе: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>в 2027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за счет средств местн</w:t>
            </w:r>
            <w:r w:rsidR="00705101">
              <w:rPr>
                <w:kern w:val="2"/>
                <w:sz w:val="28"/>
                <w:szCs w:val="28"/>
              </w:rPr>
              <w:t>ого</w:t>
            </w:r>
            <w:r w:rsidRPr="002B5703">
              <w:rPr>
                <w:kern w:val="2"/>
                <w:sz w:val="28"/>
                <w:szCs w:val="28"/>
              </w:rPr>
              <w:t xml:space="preserve"> бюджет</w:t>
            </w:r>
            <w:r w:rsidR="00705101">
              <w:rPr>
                <w:kern w:val="2"/>
                <w:sz w:val="28"/>
                <w:szCs w:val="28"/>
              </w:rPr>
              <w:t>а</w:t>
            </w:r>
            <w:r w:rsidRPr="002B5703">
              <w:rPr>
                <w:kern w:val="2"/>
                <w:sz w:val="28"/>
                <w:szCs w:val="28"/>
              </w:rPr>
              <w:t xml:space="preserve">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Default="00EF3B1F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EF3B1F" w:rsidRPr="00080C48" w:rsidRDefault="00EF3B1F" w:rsidP="00275FAB">
      <w:pPr>
        <w:rPr>
          <w:kern w:val="2"/>
        </w:rPr>
      </w:pPr>
    </w:p>
    <w:p w:rsidR="00EF3B1F" w:rsidRPr="00080C48" w:rsidRDefault="00EF3B1F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Приоритеты и цели</w:t>
      </w: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в жилищно-коммунальной сфере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Основной целью в жилищно-коммунальной сфере является повышение качества и надежности предоставления жилищно-коммунальных услуг населению. </w:t>
      </w:r>
    </w:p>
    <w:p w:rsidR="00EF3B1F" w:rsidRPr="00080C48" w:rsidRDefault="00EF3B1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Указанные направления реализуются в соответствии с: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spacing w:val="-4"/>
          <w:kern w:val="2"/>
          <w:sz w:val="28"/>
          <w:szCs w:val="28"/>
        </w:rPr>
        <w:t>Концепцией долгосрочного социально-экономического развития Российской</w:t>
      </w:r>
      <w:r w:rsidRPr="00080C48">
        <w:rPr>
          <w:kern w:val="2"/>
          <w:sz w:val="28"/>
          <w:szCs w:val="28"/>
        </w:rPr>
        <w:t xml:space="preserve"> Федерации на период до 2020 года, утвержденной распоряжением Правительства Российской Федерации от 17.11.2008 № 1662-р; 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Ростовской области на период до 2030 года;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Указом Президента Российской Федерации от 07.05.2018 № 204 «О национальных целях и стратегических задачах развития Российской Федерации на период до 2024 года».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»,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 и их значениях приведены в приложении № 1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Default="00EF3B1F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» приведен в приложении № 2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Pr="00080C48" w:rsidRDefault="00EF3B1F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собственности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) приведен в приложении № </w:t>
      </w:r>
      <w:r>
        <w:rPr>
          <w:kern w:val="2"/>
          <w:sz w:val="28"/>
          <w:szCs w:val="28"/>
        </w:rPr>
        <w:t>6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Default="00EF3B1F" w:rsidP="006A1BE0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bCs/>
          <w:kern w:val="2"/>
          <w:sz w:val="28"/>
          <w:szCs w:val="28"/>
        </w:rPr>
        <w:t>Сведени</w:t>
      </w:r>
      <w:r>
        <w:rPr>
          <w:bCs/>
          <w:kern w:val="2"/>
          <w:sz w:val="28"/>
          <w:szCs w:val="28"/>
        </w:rPr>
        <w:t>я о показателях по муниципальному образованию «</w:t>
      </w:r>
      <w:r w:rsidR="003306C3">
        <w:rPr>
          <w:bCs/>
          <w:kern w:val="2"/>
          <w:sz w:val="28"/>
          <w:szCs w:val="28"/>
        </w:rPr>
        <w:t>Бессергеневское</w:t>
      </w:r>
      <w:r>
        <w:rPr>
          <w:bCs/>
          <w:kern w:val="2"/>
          <w:sz w:val="28"/>
          <w:szCs w:val="28"/>
        </w:rPr>
        <w:t xml:space="preserve"> сельское поселение» Октябрьского района</w:t>
      </w:r>
      <w:r w:rsidRPr="00080C48">
        <w:rPr>
          <w:bCs/>
          <w:kern w:val="2"/>
          <w:sz w:val="28"/>
          <w:szCs w:val="28"/>
        </w:rPr>
        <w:t xml:space="preserve"> приведены в приложении № </w:t>
      </w:r>
      <w:r>
        <w:rPr>
          <w:bCs/>
          <w:kern w:val="2"/>
          <w:sz w:val="28"/>
          <w:szCs w:val="28"/>
        </w:rPr>
        <w:t>5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 программе</w:t>
      </w:r>
      <w:r w:rsidRPr="00080C48">
        <w:rPr>
          <w:kern w:val="2"/>
          <w:sz w:val="28"/>
          <w:szCs w:val="28"/>
        </w:rPr>
        <w:t>.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  <w:r w:rsidRPr="00B450C0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 </w:t>
      </w: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поселения» приведены в приложениях и 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>3</w:t>
      </w:r>
      <w:r w:rsidRPr="00080C48">
        <w:rPr>
          <w:kern w:val="2"/>
          <w:sz w:val="28"/>
          <w:szCs w:val="28"/>
        </w:rPr>
        <w:t xml:space="preserve">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 приведены в приложении №</w:t>
      </w:r>
      <w:r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Pr="00080C48" w:rsidRDefault="00EF3B1F">
      <w:pPr>
        <w:rPr>
          <w:sz w:val="28"/>
        </w:rPr>
      </w:pPr>
    </w:p>
    <w:p w:rsidR="00EF3B1F" w:rsidRDefault="00EF3B1F" w:rsidP="00275FAB">
      <w:pPr>
        <w:rPr>
          <w:sz w:val="28"/>
        </w:rPr>
      </w:pPr>
    </w:p>
    <w:p w:rsidR="00EF3B1F" w:rsidRPr="00080C48" w:rsidRDefault="00EF3B1F" w:rsidP="00275FAB">
      <w:pPr>
        <w:rPr>
          <w:sz w:val="28"/>
        </w:rPr>
      </w:pPr>
    </w:p>
    <w:p w:rsidR="00EF3B1F" w:rsidRDefault="00EF3B1F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EF3B1F" w:rsidRPr="00080C48" w:rsidRDefault="00EF3B1F" w:rsidP="006056EF">
      <w:pPr>
        <w:ind w:left="709"/>
        <w:rPr>
          <w:kern w:val="2"/>
          <w:sz w:val="28"/>
          <w:szCs w:val="28"/>
        </w:rPr>
        <w:sectPr w:rsidR="00EF3B1F" w:rsidRPr="00080C48">
          <w:footerReference w:type="default" r:id="rId10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 xml:space="preserve">правовой и кадровой работе                                          </w:t>
      </w:r>
      <w:r w:rsidR="003306C3">
        <w:rPr>
          <w:sz w:val="28"/>
        </w:rPr>
        <w:t xml:space="preserve">             М.А. Ярыш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EF3B1F" w:rsidRPr="00080C48" w:rsidRDefault="00EF3B1F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EF3B1F" w:rsidRDefault="00EF3B1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EF3B1F" w:rsidRDefault="00EF3B1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 жилищно-коммунальными услугами населения </w:t>
      </w:r>
    </w:p>
    <w:p w:rsidR="00EF3B1F" w:rsidRPr="00080C48" w:rsidRDefault="003306C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EF3B1F" w:rsidRPr="00080C48" w:rsidRDefault="00EF3B1F" w:rsidP="000135FD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="00022965" w:rsidRPr="00022965">
        <w:rPr>
          <w:kern w:val="2"/>
          <w:sz w:val="28"/>
          <w:szCs w:val="28"/>
        </w:rPr>
        <w:t>«Создание условий для обеспечения качественными жилищно-коммунальными услугами населения Бессергеневского сельского поселения»</w:t>
      </w:r>
      <w:r w:rsidR="00022965"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и их значениях</w:t>
      </w:r>
    </w:p>
    <w:p w:rsidR="00EF3B1F" w:rsidRPr="00080C48" w:rsidRDefault="00EF3B1F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EF3B1F" w:rsidRPr="00080C48" w:rsidTr="00275FAB">
        <w:trPr>
          <w:tblHeader/>
        </w:trPr>
        <w:tc>
          <w:tcPr>
            <w:tcW w:w="567" w:type="dxa"/>
            <w:vMerge w:val="restart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EF3B1F" w:rsidRPr="00080C48" w:rsidRDefault="00EF3B1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EF3B1F" w:rsidRPr="00080C48" w:rsidTr="00275FAB">
        <w:trPr>
          <w:tblHeader/>
        </w:trPr>
        <w:tc>
          <w:tcPr>
            <w:tcW w:w="567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EF3B1F" w:rsidRPr="00080C48" w:rsidRDefault="00EF3B1F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EF3B1F" w:rsidRPr="00080C48" w:rsidRDefault="00EF3B1F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EF3B1F" w:rsidRPr="00080C48" w:rsidRDefault="00EF3B1F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EF3B1F" w:rsidRPr="00080C48" w:rsidTr="00253E07">
        <w:trPr>
          <w:tblHeader/>
        </w:trPr>
        <w:tc>
          <w:tcPr>
            <w:tcW w:w="562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EF3B1F" w:rsidRPr="00080C48" w:rsidRDefault="00EF3B1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EF3B1F" w:rsidRPr="00E307F5" w:rsidTr="00253E07">
        <w:tc>
          <w:tcPr>
            <w:tcW w:w="14968" w:type="dxa"/>
            <w:gridSpan w:val="18"/>
          </w:tcPr>
          <w:p w:rsidR="00EF3B1F" w:rsidRPr="00E307F5" w:rsidRDefault="00EF3B1F" w:rsidP="00580B40">
            <w:pPr>
              <w:jc w:val="center"/>
              <w:rPr>
                <w:kern w:val="2"/>
              </w:rPr>
            </w:pPr>
            <w:r w:rsidRPr="00E307F5">
              <w:rPr>
                <w:kern w:val="2"/>
              </w:rPr>
              <w:t xml:space="preserve">1. Муниципальная программа </w:t>
            </w:r>
            <w:r w:rsidR="003306C3" w:rsidRPr="00E307F5">
              <w:rPr>
                <w:kern w:val="2"/>
              </w:rPr>
              <w:t>Бессергеневского</w:t>
            </w:r>
            <w:r w:rsidRPr="00E307F5">
              <w:rPr>
                <w:kern w:val="2"/>
              </w:rPr>
              <w:t xml:space="preserve"> сельского поселения «Обеспечение качественными жилищно-коммунальными услугами населения </w:t>
            </w:r>
            <w:r w:rsidR="003306C3" w:rsidRPr="00E307F5">
              <w:rPr>
                <w:kern w:val="2"/>
              </w:rPr>
              <w:t>Бессергеневского</w:t>
            </w:r>
            <w:r w:rsidRPr="00E307F5">
              <w:rPr>
                <w:kern w:val="2"/>
              </w:rPr>
              <w:t xml:space="preserve"> сельского поселения»</w:t>
            </w:r>
          </w:p>
        </w:tc>
      </w:tr>
      <w:tr w:rsidR="00EF3B1F" w:rsidRPr="00E307F5" w:rsidTr="00253E07">
        <w:tc>
          <w:tcPr>
            <w:tcW w:w="562" w:type="dxa"/>
          </w:tcPr>
          <w:p w:rsidR="00EF3B1F" w:rsidRPr="00080C48" w:rsidRDefault="00EF3B1F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EF3B1F" w:rsidRPr="00E307F5" w:rsidRDefault="00EF3B1F" w:rsidP="00717152">
            <w:pPr>
              <w:jc w:val="both"/>
              <w:rPr>
                <w:kern w:val="2"/>
              </w:rPr>
            </w:pPr>
            <w:r w:rsidRPr="00E307F5">
              <w:rPr>
                <w:kern w:val="2"/>
              </w:rPr>
              <w:t xml:space="preserve">1Доля многоквартирных домов в целом по </w:t>
            </w:r>
            <w:r w:rsidR="003306C3" w:rsidRPr="00E307F5">
              <w:rPr>
                <w:kern w:val="2"/>
              </w:rPr>
              <w:t>Бессергеневском</w:t>
            </w:r>
            <w:r w:rsidRPr="00E307F5">
              <w:rPr>
                <w:kern w:val="2"/>
              </w:rPr>
              <w:t xml:space="preserve">у сельскому поселению, в которых собственники помещений выбрали и реализуют </w:t>
            </w:r>
            <w:r w:rsidRPr="00E307F5">
              <w:rPr>
                <w:kern w:val="2"/>
              </w:rPr>
              <w:lastRenderedPageBreak/>
              <w:t xml:space="preserve">управление многоквартирными домами посредством товариществ собственников жилья либо жилищных </w:t>
            </w:r>
            <w:r w:rsidRPr="00E307F5">
              <w:rPr>
                <w:spacing w:val="-8"/>
                <w:kern w:val="2"/>
              </w:rPr>
              <w:t>кооперативов или иного специализированного</w:t>
            </w:r>
            <w:r w:rsidRPr="00E307F5">
              <w:rPr>
                <w:kern w:val="2"/>
              </w:rPr>
              <w:t xml:space="preserve"> потребительского кооператива; </w:t>
            </w:r>
          </w:p>
        </w:tc>
        <w:tc>
          <w:tcPr>
            <w:tcW w:w="915" w:type="dxa"/>
          </w:tcPr>
          <w:p w:rsidR="00EF3B1F" w:rsidRPr="00E307F5" w:rsidRDefault="00EF3B1F" w:rsidP="00275FAB">
            <w:pPr>
              <w:jc w:val="center"/>
              <w:rPr>
                <w:kern w:val="2"/>
              </w:rPr>
            </w:pPr>
            <w:r w:rsidRPr="00E307F5">
              <w:lastRenderedPageBreak/>
              <w:t>статис</w:t>
            </w:r>
            <w:r w:rsidRPr="00E307F5">
              <w:softHyphen/>
              <w:t>тический</w:t>
            </w:r>
          </w:p>
        </w:tc>
        <w:tc>
          <w:tcPr>
            <w:tcW w:w="783" w:type="dxa"/>
          </w:tcPr>
          <w:p w:rsidR="00EF3B1F" w:rsidRPr="00E307F5" w:rsidRDefault="00EF3B1F" w:rsidP="00275FAB">
            <w:pPr>
              <w:jc w:val="center"/>
              <w:rPr>
                <w:kern w:val="2"/>
              </w:rPr>
            </w:pPr>
            <w:r w:rsidRPr="00E307F5">
              <w:rPr>
                <w:kern w:val="2"/>
              </w:rPr>
              <w:t>про</w:t>
            </w:r>
            <w:r w:rsidRPr="00E307F5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E307F5" w:rsidRDefault="00EF3B1F">
            <w:r w:rsidRPr="00E307F5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E307F5" w:rsidRDefault="00EF3B1F">
            <w:r w:rsidRPr="00E307F5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E307F5" w:rsidRDefault="00EF3B1F">
            <w:r w:rsidRPr="00E307F5">
              <w:rPr>
                <w:color w:val="000000"/>
              </w:rPr>
              <w:t>5,00</w:t>
            </w:r>
          </w:p>
        </w:tc>
        <w:tc>
          <w:tcPr>
            <w:tcW w:w="786" w:type="dxa"/>
          </w:tcPr>
          <w:p w:rsidR="00EF3B1F" w:rsidRPr="00E307F5" w:rsidRDefault="00EF3B1F">
            <w:r w:rsidRPr="00E307F5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E307F5" w:rsidRDefault="00EF3B1F">
            <w:r w:rsidRPr="00E307F5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E307F5" w:rsidRDefault="00EF3B1F">
            <w:r w:rsidRPr="00E307F5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E307F5" w:rsidRDefault="00EF3B1F">
            <w:r w:rsidRPr="00E307F5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E307F5" w:rsidRDefault="00EF3B1F">
            <w:r w:rsidRPr="00E307F5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E307F5" w:rsidRDefault="00EF3B1F">
            <w:r w:rsidRPr="00E307F5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E307F5" w:rsidRDefault="00EF3B1F">
            <w:r w:rsidRPr="00E307F5">
              <w:rPr>
                <w:color w:val="000000"/>
              </w:rPr>
              <w:t>5,00</w:t>
            </w:r>
          </w:p>
        </w:tc>
        <w:tc>
          <w:tcPr>
            <w:tcW w:w="784" w:type="dxa"/>
          </w:tcPr>
          <w:p w:rsidR="00EF3B1F" w:rsidRPr="00E307F5" w:rsidRDefault="00EF3B1F">
            <w:r w:rsidRPr="00E307F5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E307F5" w:rsidRDefault="00EF3B1F">
            <w:r w:rsidRPr="00E307F5">
              <w:rPr>
                <w:color w:val="000000"/>
              </w:rPr>
              <w:t>5,00</w:t>
            </w:r>
          </w:p>
        </w:tc>
        <w:tc>
          <w:tcPr>
            <w:tcW w:w="785" w:type="dxa"/>
          </w:tcPr>
          <w:p w:rsidR="00EF3B1F" w:rsidRPr="00E307F5" w:rsidRDefault="00EF3B1F">
            <w:r w:rsidRPr="00E307F5">
              <w:rPr>
                <w:color w:val="000000"/>
              </w:rPr>
              <w:t>5,00</w:t>
            </w:r>
          </w:p>
        </w:tc>
      </w:tr>
      <w:tr w:rsidR="00EF3B1F" w:rsidRPr="00E307F5" w:rsidTr="00253E07">
        <w:tc>
          <w:tcPr>
            <w:tcW w:w="562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lastRenderedPageBreak/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EF3B1F" w:rsidRPr="000135FD" w:rsidRDefault="00EF3B1F" w:rsidP="000135FD">
            <w:pPr>
              <w:rPr>
                <w:color w:val="000000"/>
              </w:rPr>
            </w:pPr>
            <w:r w:rsidRPr="000135FD">
              <w:rPr>
                <w:color w:val="000000"/>
              </w:rPr>
              <w:t xml:space="preserve">2. </w:t>
            </w:r>
            <w:r w:rsidRPr="000135FD">
              <w:rPr>
                <w:kern w:val="2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 w:rsidR="003306C3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0135FD">
              <w:rPr>
                <w:kern w:val="2"/>
              </w:rPr>
              <w:t xml:space="preserve"> поселения</w:t>
            </w:r>
          </w:p>
        </w:tc>
        <w:tc>
          <w:tcPr>
            <w:tcW w:w="915" w:type="dxa"/>
          </w:tcPr>
          <w:p w:rsidR="00EF3B1F" w:rsidRPr="00080C48" w:rsidRDefault="00EF3B1F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про</w:t>
            </w:r>
            <w:r w:rsidRPr="00E307F5">
              <w:rPr>
                <w:color w:val="000000"/>
              </w:rPr>
              <w:softHyphen/>
              <w:t>центов</w:t>
            </w:r>
          </w:p>
        </w:tc>
        <w:tc>
          <w:tcPr>
            <w:tcW w:w="784" w:type="dxa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85,10</w:t>
            </w:r>
          </w:p>
        </w:tc>
        <w:tc>
          <w:tcPr>
            <w:tcW w:w="784" w:type="dxa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85,10</w:t>
            </w:r>
          </w:p>
        </w:tc>
        <w:tc>
          <w:tcPr>
            <w:tcW w:w="785" w:type="dxa"/>
            <w:shd w:val="clear" w:color="auto" w:fill="FFFFFF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85,00</w:t>
            </w:r>
          </w:p>
        </w:tc>
        <w:tc>
          <w:tcPr>
            <w:tcW w:w="784" w:type="dxa"/>
            <w:shd w:val="clear" w:color="auto" w:fill="FFFFFF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85,10</w:t>
            </w:r>
          </w:p>
        </w:tc>
        <w:tc>
          <w:tcPr>
            <w:tcW w:w="786" w:type="dxa"/>
            <w:shd w:val="clear" w:color="auto" w:fill="FFFFFF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86,20</w:t>
            </w:r>
          </w:p>
        </w:tc>
        <w:tc>
          <w:tcPr>
            <w:tcW w:w="784" w:type="dxa"/>
            <w:shd w:val="clear" w:color="auto" w:fill="FFFFFF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86,50</w:t>
            </w:r>
          </w:p>
        </w:tc>
        <w:tc>
          <w:tcPr>
            <w:tcW w:w="785" w:type="dxa"/>
            <w:shd w:val="clear" w:color="auto" w:fill="FFFFFF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87,20</w:t>
            </w:r>
          </w:p>
        </w:tc>
        <w:tc>
          <w:tcPr>
            <w:tcW w:w="784" w:type="dxa"/>
            <w:shd w:val="clear" w:color="auto" w:fill="FFFFFF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87,50</w:t>
            </w:r>
          </w:p>
        </w:tc>
        <w:tc>
          <w:tcPr>
            <w:tcW w:w="784" w:type="dxa"/>
            <w:shd w:val="clear" w:color="auto" w:fill="FFFFFF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87,60</w:t>
            </w:r>
          </w:p>
        </w:tc>
        <w:tc>
          <w:tcPr>
            <w:tcW w:w="785" w:type="dxa"/>
            <w:shd w:val="clear" w:color="auto" w:fill="FFFFFF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87,70</w:t>
            </w:r>
          </w:p>
        </w:tc>
        <w:tc>
          <w:tcPr>
            <w:tcW w:w="785" w:type="dxa"/>
            <w:shd w:val="clear" w:color="auto" w:fill="FFFFFF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88,50</w:t>
            </w:r>
          </w:p>
        </w:tc>
        <w:tc>
          <w:tcPr>
            <w:tcW w:w="784" w:type="dxa"/>
            <w:shd w:val="clear" w:color="auto" w:fill="FFFFFF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89,30</w:t>
            </w:r>
          </w:p>
        </w:tc>
        <w:tc>
          <w:tcPr>
            <w:tcW w:w="785" w:type="dxa"/>
            <w:shd w:val="clear" w:color="auto" w:fill="FFFFFF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89,70</w:t>
            </w:r>
          </w:p>
        </w:tc>
        <w:tc>
          <w:tcPr>
            <w:tcW w:w="785" w:type="dxa"/>
            <w:shd w:val="clear" w:color="auto" w:fill="FFFFFF"/>
          </w:tcPr>
          <w:p w:rsidR="00EF3B1F" w:rsidRPr="00E307F5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E307F5">
              <w:rPr>
                <w:color w:val="000000"/>
              </w:rPr>
              <w:t>90,00</w:t>
            </w:r>
          </w:p>
        </w:tc>
      </w:tr>
    </w:tbl>
    <w:p w:rsidR="00EF3B1F" w:rsidRPr="00080C48" w:rsidRDefault="00EF3B1F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2</w:t>
      </w:r>
    </w:p>
    <w:p w:rsidR="00EF3B1F" w:rsidRDefault="00EF3B1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EF3B1F" w:rsidRDefault="00EF3B1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Pr="00080C48" w:rsidRDefault="003306C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Pr="00080C48" w:rsidRDefault="00EF3B1F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EF3B1F" w:rsidRPr="00080C48" w:rsidRDefault="00EF3B1F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EF3B1F" w:rsidRPr="00080C48" w:rsidRDefault="00EF3B1F" w:rsidP="00022965">
      <w:pPr>
        <w:autoSpaceDE w:val="0"/>
        <w:autoSpaceDN w:val="0"/>
        <w:adjustRightInd w:val="0"/>
        <w:spacing w:line="235" w:lineRule="auto"/>
        <w:jc w:val="center"/>
        <w:rPr>
          <w:kern w:val="2"/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 w:rsidR="003306C3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 </w:t>
      </w:r>
      <w:r w:rsidR="00022965" w:rsidRPr="00022965">
        <w:rPr>
          <w:sz w:val="28"/>
          <w:szCs w:val="28"/>
        </w:rPr>
        <w:t>«Создание условий для обеспечения качественными жилищно-коммунальными услугами населения Бессергеневского сельского поселения»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EF3B1F" w:rsidRPr="00080C48" w:rsidTr="00275FAB">
        <w:tc>
          <w:tcPr>
            <w:tcW w:w="682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EF3B1F" w:rsidRPr="00080C48" w:rsidTr="00275FAB">
        <w:tc>
          <w:tcPr>
            <w:tcW w:w="682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EF3B1F" w:rsidRPr="00080C48" w:rsidRDefault="00EF3B1F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EF3B1F" w:rsidRPr="00080C48" w:rsidTr="006128C7">
        <w:trPr>
          <w:tblHeader/>
        </w:trPr>
        <w:tc>
          <w:tcPr>
            <w:tcW w:w="687" w:type="dxa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EF3B1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="00022965" w:rsidRPr="00022965">
              <w:rPr>
                <w:kern w:val="2"/>
                <w:sz w:val="24"/>
                <w:szCs w:val="24"/>
              </w:rPr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</w:p>
        </w:tc>
      </w:tr>
      <w:tr w:rsidR="00EF3B1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E307F5" w:rsidRDefault="00EF3B1F" w:rsidP="00580B40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E307F5">
              <w:rPr>
                <w:kern w:val="2"/>
                <w:sz w:val="24"/>
                <w:szCs w:val="24"/>
              </w:rPr>
              <w:t>1.</w:t>
            </w:r>
            <w:r w:rsidRPr="00E307F5">
              <w:rPr>
                <w:sz w:val="24"/>
                <w:szCs w:val="24"/>
                <w:lang w:val="en-US"/>
              </w:rPr>
              <w:t> </w:t>
            </w:r>
            <w:r w:rsidRPr="00E307F5">
              <w:rPr>
                <w:kern w:val="2"/>
                <w:sz w:val="24"/>
                <w:szCs w:val="24"/>
              </w:rPr>
              <w:t>Цель подпрограммы 1 «</w:t>
            </w:r>
            <w:r w:rsidR="00580B40" w:rsidRPr="00E307F5">
              <w:rPr>
                <w:kern w:val="2"/>
                <w:sz w:val="24"/>
                <w:szCs w:val="24"/>
              </w:rPr>
              <w:t>Повышение эксплуатационной надежности и улучшение технического состояния объектов жилищно-коммунального хозяйства в Бессергеневском сельском поселении; улучшение качества жизни и благосостояния населения Бессергеневского сельского поселения  Октябрьского района</w:t>
            </w:r>
            <w:r w:rsidRPr="00E307F5">
              <w:rPr>
                <w:kern w:val="2"/>
                <w:sz w:val="24"/>
                <w:szCs w:val="24"/>
              </w:rPr>
              <w:t>»</w:t>
            </w:r>
          </w:p>
        </w:tc>
      </w:tr>
      <w:tr w:rsidR="00EF3B1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E307F5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E307F5">
              <w:rPr>
                <w:kern w:val="2"/>
                <w:sz w:val="24"/>
                <w:szCs w:val="24"/>
              </w:rPr>
              <w:t>1.1.</w:t>
            </w:r>
            <w:r w:rsidRPr="00E307F5">
              <w:rPr>
                <w:sz w:val="24"/>
                <w:szCs w:val="24"/>
                <w:lang w:val="en-US"/>
              </w:rPr>
              <w:t> </w:t>
            </w:r>
            <w:r w:rsidRPr="00E307F5">
              <w:rPr>
                <w:kern w:val="2"/>
                <w:sz w:val="24"/>
                <w:szCs w:val="24"/>
              </w:rPr>
              <w:t>Задача 1 подпрограммы 1 «Информирование населения о правах и обязанностях в жилищно-коммунальной сфере»</w:t>
            </w:r>
          </w:p>
        </w:tc>
      </w:tr>
      <w:tr w:rsidR="00EF3B1F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Информирование населения по вопросам управления многоквартирными домами и энергоэффективности в жилищной сфере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A223D9" w:rsidRDefault="00EF3B1F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 xml:space="preserve">Заместитель главы администрации </w:t>
            </w:r>
            <w:r w:rsidR="003306C3">
              <w:rPr>
                <w:kern w:val="2"/>
                <w:sz w:val="22"/>
                <w:szCs w:val="22"/>
              </w:rPr>
              <w:t>Бессергеневского</w:t>
            </w:r>
            <w:r w:rsidRPr="00A223D9">
              <w:rPr>
                <w:kern w:val="2"/>
                <w:sz w:val="22"/>
                <w:szCs w:val="22"/>
              </w:rPr>
              <w:t xml:space="preserve"> сельского поселения по </w:t>
            </w:r>
            <w:r w:rsidR="003306C3">
              <w:rPr>
                <w:kern w:val="2"/>
                <w:sz w:val="22"/>
                <w:szCs w:val="22"/>
              </w:rPr>
              <w:t>вопросам ЖКХ,</w:t>
            </w:r>
            <w:r w:rsidRPr="00A223D9">
              <w:rPr>
                <w:kern w:val="2"/>
                <w:sz w:val="22"/>
                <w:szCs w:val="22"/>
              </w:rPr>
              <w:t xml:space="preserve"> строительств</w:t>
            </w:r>
            <w:r w:rsidR="003306C3">
              <w:rPr>
                <w:kern w:val="2"/>
                <w:sz w:val="22"/>
                <w:szCs w:val="22"/>
              </w:rPr>
              <w:t>а</w:t>
            </w:r>
            <w:r w:rsidRPr="00A223D9">
              <w:rPr>
                <w:kern w:val="2"/>
                <w:sz w:val="22"/>
                <w:szCs w:val="22"/>
              </w:rPr>
              <w:t xml:space="preserve"> и </w:t>
            </w:r>
            <w:r w:rsidRPr="00A223D9">
              <w:rPr>
                <w:kern w:val="2"/>
                <w:sz w:val="22"/>
                <w:szCs w:val="22"/>
              </w:rPr>
              <w:lastRenderedPageBreak/>
              <w:t>благоустройств</w:t>
            </w:r>
            <w:r w:rsidR="003306C3">
              <w:rPr>
                <w:kern w:val="2"/>
                <w:sz w:val="22"/>
                <w:szCs w:val="22"/>
              </w:rPr>
              <w:t>а</w:t>
            </w:r>
          </w:p>
          <w:p w:rsidR="00EF3B1F" w:rsidRPr="00A223D9" w:rsidRDefault="00EF3B1F" w:rsidP="00275FAB">
            <w:pPr>
              <w:widowControl w:val="0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повышение уровня </w:t>
            </w:r>
            <w:r w:rsidRPr="00080C48">
              <w:rPr>
                <w:spacing w:val="-4"/>
                <w:kern w:val="2"/>
                <w:sz w:val="24"/>
                <w:szCs w:val="24"/>
              </w:rPr>
              <w:t>информированности населения о правах</w:t>
            </w:r>
            <w:r w:rsidRPr="00080C48">
              <w:rPr>
                <w:kern w:val="2"/>
                <w:sz w:val="24"/>
                <w:szCs w:val="24"/>
              </w:rPr>
              <w:t xml:space="preserve"> и обязанностях в сфере ЖКХ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снижение уровня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информированности</w:t>
            </w:r>
            <w:r w:rsidRPr="00080C48">
              <w:rPr>
                <w:kern w:val="2"/>
                <w:sz w:val="24"/>
                <w:szCs w:val="24"/>
              </w:rPr>
              <w:t xml:space="preserve"> населения о правах и обязанностях в сфере ЖКХ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BC14CF" w:rsidRPr="00080C48" w:rsidTr="00BC14CF">
        <w:trPr>
          <w:trHeight w:val="433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Default="00BC14C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1.2.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2 подпрограммы 1 «Создание условий для развития конкурентной среды в сфере управления многоквартирными домами»</w:t>
            </w:r>
          </w:p>
          <w:p w:rsidR="00BC14CF" w:rsidRPr="00BC14CF" w:rsidRDefault="00BC14CF" w:rsidP="00BC14CF">
            <w:pPr>
              <w:tabs>
                <w:tab w:val="left" w:pos="524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BC14CF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BC14CF" w:rsidRPr="00080C48" w:rsidRDefault="00BC14CF" w:rsidP="00BC14CF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Поощрение победителей по итогам р</w:t>
            </w:r>
            <w:r>
              <w:rPr>
                <w:kern w:val="2"/>
                <w:sz w:val="24"/>
                <w:szCs w:val="24"/>
              </w:rPr>
              <w:t>айонных</w:t>
            </w:r>
            <w:r w:rsidRPr="00080C48">
              <w:rPr>
                <w:kern w:val="2"/>
                <w:sz w:val="24"/>
                <w:szCs w:val="24"/>
              </w:rPr>
              <w:t xml:space="preserve"> конкурсов в сфере управления многоквар</w:t>
            </w:r>
            <w:r w:rsidRPr="00080C48">
              <w:rPr>
                <w:kern w:val="2"/>
                <w:sz w:val="24"/>
                <w:szCs w:val="24"/>
              </w:rPr>
              <w:softHyphen/>
              <w:t>тирными домами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A223D9" w:rsidRDefault="00BC14CF" w:rsidP="00BC14CF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3306C3">
              <w:rPr>
                <w:kern w:val="2"/>
                <w:sz w:val="22"/>
                <w:szCs w:val="22"/>
              </w:rPr>
              <w:t>Заместитель главы администрации Бессергеневского сельского поселения по вопросам ЖКХ, строительства и благоустройства</w:t>
            </w:r>
          </w:p>
          <w:p w:rsidR="00BC14CF" w:rsidRPr="00A223D9" w:rsidRDefault="00BC14CF" w:rsidP="00BC14CF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улучшение качества обслуживания жилищного фонда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отсутствие сти</w:t>
            </w:r>
            <w:r w:rsidRPr="00080C48">
              <w:rPr>
                <w:kern w:val="2"/>
                <w:sz w:val="24"/>
                <w:szCs w:val="24"/>
              </w:rPr>
              <w:softHyphen/>
              <w:t>мулов для развития конкуренции в сфере управления домами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  <w:tr w:rsidR="00BC14CF" w:rsidRPr="00080C48" w:rsidTr="002637AF">
        <w:trPr>
          <w:trHeight w:val="433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Задача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>
              <w:rPr>
                <w:kern w:val="2"/>
                <w:sz w:val="24"/>
                <w:szCs w:val="24"/>
              </w:rPr>
              <w:t>С</w:t>
            </w:r>
            <w:r w:rsidRPr="00BC14CF">
              <w:rPr>
                <w:kern w:val="2"/>
                <w:sz w:val="24"/>
                <w:szCs w:val="24"/>
              </w:rPr>
              <w:t>оздание условий для обеспечения бесперебойности и роста качества жилищно-коммунальных услуг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BC14CF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BC14CF" w:rsidRPr="00080C48" w:rsidRDefault="00BC14CF" w:rsidP="00BC14CF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Расходы на приобретение коммунальной техники и  оборудования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A223D9" w:rsidRDefault="00BC14CF" w:rsidP="00BC14CF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3306C3">
              <w:rPr>
                <w:kern w:val="2"/>
                <w:sz w:val="22"/>
                <w:szCs w:val="22"/>
              </w:rPr>
              <w:t>Заместитель главы администрации по вопросам ЖКХ, строительства и благоустройства</w:t>
            </w:r>
          </w:p>
          <w:p w:rsidR="00BC14CF" w:rsidRPr="00A223D9" w:rsidRDefault="00BC14CF" w:rsidP="00BC14CF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7254F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повышение удовлетворенности населения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BC14CF">
              <w:rPr>
                <w:kern w:val="2"/>
                <w:sz w:val="24"/>
                <w:szCs w:val="24"/>
              </w:rPr>
              <w:t xml:space="preserve"> уровнем коммунального обслуживания;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Default="00BC14CF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снижение </w:t>
            </w:r>
          </w:p>
          <w:p w:rsidR="00BC14CF" w:rsidRPr="00080C48" w:rsidRDefault="00BC14CF" w:rsidP="007254F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>удовлетворенно</w:t>
            </w:r>
            <w:r>
              <w:rPr>
                <w:kern w:val="2"/>
                <w:sz w:val="24"/>
                <w:szCs w:val="24"/>
              </w:rPr>
              <w:t>с</w:t>
            </w:r>
            <w:r w:rsidRPr="00BC14CF">
              <w:rPr>
                <w:kern w:val="2"/>
                <w:sz w:val="24"/>
                <w:szCs w:val="24"/>
              </w:rPr>
              <w:t xml:space="preserve">ти населения </w:t>
            </w:r>
            <w:r w:rsidR="007254F8">
              <w:rPr>
                <w:kern w:val="2"/>
                <w:sz w:val="24"/>
                <w:szCs w:val="24"/>
              </w:rPr>
              <w:t>поселения</w:t>
            </w:r>
            <w:r w:rsidRPr="00BC14CF">
              <w:rPr>
                <w:kern w:val="2"/>
                <w:sz w:val="24"/>
                <w:szCs w:val="24"/>
              </w:rPr>
              <w:t xml:space="preserve"> уровнем коммунального обслуживания;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14CF" w:rsidRPr="00080C48" w:rsidRDefault="00BC14CF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</w:tr>
    </w:tbl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3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EF3B1F" w:rsidRDefault="003306C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EF3B1F"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Pr="00080C48" w:rsidRDefault="003306C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EF3B1F" w:rsidRPr="00080C48" w:rsidRDefault="00EF3B1F" w:rsidP="006E2924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EF3B1F" w:rsidRPr="00080C48" w:rsidRDefault="00EF3B1F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EF3B1F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EF3B1F" w:rsidRPr="00080C48" w:rsidRDefault="00EF3B1F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EF3B1F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2030</w:t>
            </w:r>
          </w:p>
        </w:tc>
      </w:tr>
    </w:tbl>
    <w:p w:rsidR="00EF3B1F" w:rsidRPr="00080C48" w:rsidRDefault="00EF3B1F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EF3B1F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Pr="00080C48" w:rsidRDefault="00EF3B1F" w:rsidP="00180BE3">
            <w:pPr>
              <w:jc w:val="center"/>
            </w:pPr>
            <w:r w:rsidRPr="00080C48">
              <w:t>20</w:t>
            </w:r>
          </w:p>
        </w:tc>
      </w:tr>
      <w:tr w:rsidR="00EF3B1F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r>
              <w:t>Муниципаль</w:t>
            </w:r>
            <w:r w:rsidRPr="00080C48">
              <w:t xml:space="preserve">ная программа </w:t>
            </w:r>
            <w:r w:rsidR="003306C3">
              <w:t>Бессергеневского</w:t>
            </w:r>
            <w:r>
              <w:t xml:space="preserve"> сельского поселения Октябрьского района </w:t>
            </w:r>
            <w:r w:rsidRPr="00080C48">
              <w:t xml:space="preserve">«Обеспечение качественными жилищно-коммунальными </w:t>
            </w:r>
            <w:r w:rsidRPr="00080C48">
              <w:lastRenderedPageBreak/>
              <w:t xml:space="preserve">услугами населения </w:t>
            </w:r>
            <w:r w:rsidR="003306C3">
              <w:t>Бессергеневского</w:t>
            </w:r>
            <w:r>
              <w:t xml:space="preserve"> сельского поселения</w:t>
            </w:r>
            <w:r w:rsidRPr="00080C48">
              <w:t>»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A223D9" w:rsidRDefault="003306C3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3306C3">
              <w:rPr>
                <w:kern w:val="2"/>
              </w:rPr>
              <w:lastRenderedPageBreak/>
              <w:t xml:space="preserve">Заместитель главы администрации по вопросам ЖКХ, строительства и </w:t>
            </w:r>
            <w:r w:rsidRPr="003306C3">
              <w:rPr>
                <w:kern w:val="2"/>
              </w:rPr>
              <w:lastRenderedPageBreak/>
              <w:t>благоустройства</w:t>
            </w:r>
          </w:p>
          <w:p w:rsidR="00EF3B1F" w:rsidRPr="00A223D9" w:rsidRDefault="00EF3B1F" w:rsidP="00180BE3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20406">
              <w:t>0,0</w:t>
            </w:r>
          </w:p>
        </w:tc>
      </w:tr>
      <w:tr w:rsidR="00EF3B1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lastRenderedPageBreak/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r w:rsidRPr="00080C48">
              <w:t xml:space="preserve">Подпрограмма </w:t>
            </w:r>
            <w:r w:rsidR="00022965" w:rsidRPr="00022965"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A223D9" w:rsidRDefault="003306C3" w:rsidP="00F22947"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7F26F2">
              <w:t>0,0</w:t>
            </w:r>
          </w:p>
        </w:tc>
      </w:tr>
      <w:tr w:rsidR="00EF3B1F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00103" w:rsidRDefault="00EF3B1F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000103">
              <w:rPr>
                <w:kern w:val="2"/>
              </w:rPr>
              <w:t>Информирование населения по вопросам управления многоквартирными домами и энергоэффективности в жилищной сфере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A223D9" w:rsidRDefault="003306C3" w:rsidP="00F928C3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  <w:p w:rsidR="00EF3B1F" w:rsidRPr="00A223D9" w:rsidRDefault="00EF3B1F" w:rsidP="00F928C3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B1F" w:rsidRDefault="00EF3B1F">
            <w:r w:rsidRPr="00D33965">
              <w:t>0,0</w:t>
            </w:r>
          </w:p>
        </w:tc>
      </w:tr>
      <w:tr w:rsidR="00EF3B1F" w:rsidRPr="00080C48" w:rsidTr="007254F8">
        <w:tc>
          <w:tcPr>
            <w:tcW w:w="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3B1F" w:rsidRPr="00080C48" w:rsidRDefault="00EF3B1F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3B1F" w:rsidRPr="00000103" w:rsidRDefault="00EF3B1F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00103">
              <w:rPr>
                <w:kern w:val="2"/>
              </w:rPr>
              <w:t>Поощрение победителей по итогам районных конкурсов в сфере управления многоквар</w:t>
            </w:r>
            <w:r w:rsidRPr="00000103">
              <w:rPr>
                <w:kern w:val="2"/>
              </w:rPr>
              <w:softHyphen/>
              <w:t>тирными домами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Pr="00A223D9" w:rsidRDefault="003306C3" w:rsidP="00F22947"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Pr="00080C48" w:rsidRDefault="00EF3B1F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Default="00EF3B1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Default="00EF3B1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Default="00EF3B1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Default="00EF3B1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Default="00EF3B1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Default="00EF3B1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Default="00EF3B1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Default="00EF3B1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Default="00EF3B1F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Default="00EF3B1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Default="00EF3B1F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Default="00EF3B1F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3B1F" w:rsidRDefault="00EF3B1F">
            <w:r w:rsidRPr="00DF0A84">
              <w:t>0,0</w:t>
            </w:r>
          </w:p>
        </w:tc>
      </w:tr>
      <w:tr w:rsidR="007254F8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F8" w:rsidRPr="00080C48" w:rsidRDefault="007254F8" w:rsidP="00180BE3">
            <w:pPr>
              <w:ind w:left="-142" w:right="-109"/>
              <w:jc w:val="center"/>
              <w:outlineLvl w:val="0"/>
            </w:pPr>
            <w:r>
              <w:lastRenderedPageBreak/>
              <w:t>1.3.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F8" w:rsidRPr="00000103" w:rsidRDefault="007254F8" w:rsidP="007254F8">
            <w:pPr>
              <w:jc w:val="both"/>
              <w:outlineLvl w:val="0"/>
            </w:pPr>
            <w:r w:rsidRPr="00000103">
              <w:t>Основное мероприятие 1.</w:t>
            </w:r>
            <w:r>
              <w:t>3</w:t>
            </w:r>
            <w:r w:rsidRPr="00000103">
              <w:t xml:space="preserve">. </w:t>
            </w:r>
            <w:r w:rsidRPr="007254F8">
              <w:rPr>
                <w:kern w:val="2"/>
              </w:rPr>
              <w:t>Расходы на приобретение коммунальной техники и  оборудования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Pr="00A223D9" w:rsidRDefault="007254F8" w:rsidP="00CC54DE"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Pr="00080C48" w:rsidRDefault="007254F8" w:rsidP="00CC54DE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Pr="00080C48" w:rsidRDefault="007254F8" w:rsidP="00CC54DE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Pr="00080C48" w:rsidRDefault="007254F8" w:rsidP="00CC54DE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Pr="00080C48" w:rsidRDefault="007254F8" w:rsidP="00CC54DE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Default="007254F8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Default="007254F8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Default="007254F8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Default="007254F8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Default="007254F8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Default="007254F8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Default="007254F8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Default="007254F8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Default="007254F8" w:rsidP="00CC54DE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Default="007254F8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Default="007254F8" w:rsidP="00CC54DE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Default="007254F8" w:rsidP="00CC54DE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54F8" w:rsidRDefault="007254F8" w:rsidP="00CC54DE">
            <w:r w:rsidRPr="00DF0A84">
              <w:t>0,0</w:t>
            </w:r>
          </w:p>
        </w:tc>
      </w:tr>
    </w:tbl>
    <w:p w:rsidR="00EF3B1F" w:rsidRPr="00080C48" w:rsidRDefault="00EF3B1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Pr="00080C48" w:rsidRDefault="003306C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Default="00EF3B1F" w:rsidP="006128C7">
      <w:pPr>
        <w:rPr>
          <w:kern w:val="2"/>
          <w:sz w:val="28"/>
          <w:szCs w:val="28"/>
        </w:rPr>
      </w:pPr>
    </w:p>
    <w:p w:rsidR="00EF3B1F" w:rsidRDefault="00EF3B1F" w:rsidP="006128C7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«Обеспечение </w:t>
      </w: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качественными жилищно-коммунальными услугами </w:t>
      </w:r>
      <w:r w:rsidRPr="00080C48">
        <w:rPr>
          <w:kern w:val="2"/>
          <w:sz w:val="28"/>
          <w:szCs w:val="28"/>
          <w:lang w:eastAsia="en-US"/>
        </w:rPr>
        <w:t>населения</w:t>
      </w:r>
      <w:r>
        <w:rPr>
          <w:kern w:val="2"/>
          <w:sz w:val="28"/>
          <w:szCs w:val="28"/>
          <w:lang w:eastAsia="en-US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EF3B1F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EF3B1F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EF3B1F" w:rsidRPr="00080C48" w:rsidRDefault="00EF3B1F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EF3B1F" w:rsidRPr="00080C48" w:rsidTr="008717DC">
        <w:tc>
          <w:tcPr>
            <w:tcW w:w="34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F22947" w:rsidRPr="00080C48" w:rsidTr="008717DC">
        <w:tc>
          <w:tcPr>
            <w:tcW w:w="348" w:type="dxa"/>
            <w:vMerge w:val="restart"/>
          </w:tcPr>
          <w:p w:rsidR="00F22947" w:rsidRPr="00080C48" w:rsidRDefault="00F22947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«Обеспечение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качественными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жилищно</w:t>
            </w:r>
            <w:r w:rsidRPr="00080C48"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-</w:t>
            </w:r>
            <w:r w:rsidRPr="00080C48">
              <w:rPr>
                <w:color w:val="000000"/>
                <w:sz w:val="22"/>
                <w:szCs w:val="22"/>
              </w:rPr>
              <w:t xml:space="preserve">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Бессергеневског</w:t>
            </w:r>
            <w:r>
              <w:rPr>
                <w:color w:val="000000"/>
                <w:sz w:val="22"/>
                <w:szCs w:val="22"/>
              </w:rPr>
              <w:lastRenderedPageBreak/>
              <w:t>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902" w:type="dxa"/>
          </w:tcPr>
          <w:p w:rsidR="00F22947" w:rsidRPr="00080C48" w:rsidRDefault="00F22947" w:rsidP="00B31F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8717DC">
        <w:tc>
          <w:tcPr>
            <w:tcW w:w="348" w:type="dxa"/>
            <w:vMerge w:val="restart"/>
          </w:tcPr>
          <w:p w:rsidR="00F22947" w:rsidRPr="00080C48" w:rsidRDefault="00F22947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684" w:type="dxa"/>
            <w:vMerge w:val="restart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Подпрограмма </w:t>
            </w:r>
            <w:r w:rsidR="00022965" w:rsidRPr="00022965">
              <w:rPr>
                <w:color w:val="000000"/>
                <w:sz w:val="22"/>
                <w:szCs w:val="22"/>
              </w:rPr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F22947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F22947" w:rsidRPr="00080C48" w:rsidRDefault="00F2294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F22947" w:rsidRPr="006D7FE1" w:rsidRDefault="00F2294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F22947" w:rsidRDefault="00F22947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F22947" w:rsidRDefault="00F22947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</w:tbl>
    <w:p w:rsidR="00EF3B1F" w:rsidRPr="00080C48" w:rsidRDefault="00EF3B1F" w:rsidP="007A6912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5</w:t>
      </w:r>
    </w:p>
    <w:p w:rsidR="00EF3B1F" w:rsidRDefault="00EF3B1F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EF3B1F" w:rsidRDefault="003306C3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EF3B1F"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Default="003306C3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Default="00EF3B1F" w:rsidP="006128C7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</w:p>
    <w:p w:rsidR="00EF3B1F" w:rsidRPr="00080C48" w:rsidRDefault="00EF3B1F" w:rsidP="007A6912">
      <w:pPr>
        <w:suppressAutoHyphens/>
        <w:jc w:val="center"/>
        <w:rPr>
          <w:kern w:val="2"/>
          <w:sz w:val="28"/>
          <w:szCs w:val="28"/>
          <w:lang w:eastAsia="ar-SA"/>
        </w:rPr>
      </w:pPr>
      <w:r w:rsidRPr="00080C48">
        <w:rPr>
          <w:kern w:val="2"/>
          <w:sz w:val="28"/>
          <w:szCs w:val="28"/>
          <w:lang w:eastAsia="ar-SA"/>
        </w:rPr>
        <w:t>СВЕДЕНИЯ</w:t>
      </w:r>
    </w:p>
    <w:p w:rsidR="00EF3B1F" w:rsidRPr="00080C48" w:rsidRDefault="00EF3B1F" w:rsidP="007A6912">
      <w:pPr>
        <w:suppressAutoHyphens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о показателях по муниципальному образованию «</w:t>
      </w:r>
      <w:r w:rsidR="003306C3">
        <w:rPr>
          <w:kern w:val="2"/>
          <w:sz w:val="28"/>
          <w:szCs w:val="28"/>
          <w:lang w:eastAsia="ar-SA"/>
        </w:rPr>
        <w:t>Бессергеневское</w:t>
      </w:r>
      <w:r>
        <w:rPr>
          <w:kern w:val="2"/>
          <w:sz w:val="28"/>
          <w:szCs w:val="28"/>
          <w:lang w:eastAsia="ar-SA"/>
        </w:rPr>
        <w:t xml:space="preserve"> сельское поселение» Октябрьского района</w:t>
      </w:r>
    </w:p>
    <w:p w:rsidR="00EF3B1F" w:rsidRPr="00080C48" w:rsidRDefault="00EF3B1F" w:rsidP="007A6912">
      <w:pPr>
        <w:rPr>
          <w:sz w:val="2"/>
          <w:szCs w:val="2"/>
        </w:rPr>
      </w:pPr>
    </w:p>
    <w:p w:rsidR="00EF3B1F" w:rsidRPr="00080C48" w:rsidRDefault="00EF3B1F" w:rsidP="007A6912">
      <w:pPr>
        <w:rPr>
          <w:sz w:val="2"/>
          <w:szCs w:val="2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31"/>
        <w:gridCol w:w="3592"/>
        <w:gridCol w:w="811"/>
        <w:gridCol w:w="693"/>
        <w:gridCol w:w="845"/>
        <w:gridCol w:w="759"/>
        <w:gridCol w:w="777"/>
        <w:gridCol w:w="758"/>
        <w:gridCol w:w="758"/>
        <w:gridCol w:w="758"/>
        <w:gridCol w:w="796"/>
        <w:gridCol w:w="758"/>
        <w:gridCol w:w="758"/>
        <w:gridCol w:w="758"/>
        <w:gridCol w:w="758"/>
        <w:gridCol w:w="758"/>
      </w:tblGrid>
      <w:tr w:rsidR="00EF3B1F" w:rsidRPr="00080C48" w:rsidTr="00F22947"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№ </w:t>
            </w:r>
          </w:p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Номер и наименование показателя, наименование муниципального образования в Ростовской области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F3B1F" w:rsidRPr="00080C48" w:rsidRDefault="00EF3B1F" w:rsidP="00180BE3">
            <w:pPr>
              <w:ind w:left="-57" w:right="-57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Данные для расчета значений показателя</w:t>
            </w:r>
          </w:p>
        </w:tc>
        <w:tc>
          <w:tcPr>
            <w:tcW w:w="924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Значение показателя</w:t>
            </w:r>
          </w:p>
        </w:tc>
      </w:tr>
      <w:tr w:rsidR="00EF3B1F" w:rsidRPr="00080C48" w:rsidTr="00F2294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2017 год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2018 год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2019 год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2028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2029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2030 год</w:t>
            </w:r>
          </w:p>
        </w:tc>
      </w:tr>
    </w:tbl>
    <w:p w:rsidR="00EF3B1F" w:rsidRPr="00080C48" w:rsidRDefault="00EF3B1F" w:rsidP="007A691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69"/>
        <w:gridCol w:w="3399"/>
        <w:gridCol w:w="851"/>
        <w:gridCol w:w="708"/>
        <w:gridCol w:w="851"/>
        <w:gridCol w:w="709"/>
        <w:gridCol w:w="850"/>
        <w:gridCol w:w="709"/>
        <w:gridCol w:w="709"/>
        <w:gridCol w:w="850"/>
        <w:gridCol w:w="709"/>
        <w:gridCol w:w="850"/>
        <w:gridCol w:w="709"/>
        <w:gridCol w:w="853"/>
        <w:gridCol w:w="721"/>
        <w:gridCol w:w="721"/>
      </w:tblGrid>
      <w:tr w:rsidR="00EF3B1F" w:rsidRPr="00080C48" w:rsidTr="00392D7B">
        <w:trPr>
          <w:tblHeader/>
        </w:trPr>
        <w:tc>
          <w:tcPr>
            <w:tcW w:w="76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39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53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21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721" w:type="dxa"/>
          </w:tcPr>
          <w:p w:rsidR="00EF3B1F" w:rsidRPr="00080C48" w:rsidRDefault="00EF3B1F" w:rsidP="00180BE3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16</w:t>
            </w:r>
          </w:p>
        </w:tc>
      </w:tr>
      <w:tr w:rsidR="00EF3B1F" w:rsidRPr="00080C48" w:rsidTr="00392D7B">
        <w:tc>
          <w:tcPr>
            <w:tcW w:w="14968" w:type="dxa"/>
            <w:gridSpan w:val="16"/>
          </w:tcPr>
          <w:p w:rsidR="00EF3B1F" w:rsidRPr="00080C48" w:rsidRDefault="00EF3B1F" w:rsidP="004E0AB7">
            <w:pPr>
              <w:spacing w:line="235" w:lineRule="auto"/>
              <w:ind w:left="720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1. Показатель 2. Доля населения, обеспеченного питьевой водой, отвечающей требованиям безопасности, в общей численности населения </w:t>
            </w:r>
            <w:r w:rsidR="003306C3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080C48">
              <w:rPr>
                <w:color w:val="000000"/>
                <w:sz w:val="28"/>
                <w:szCs w:val="28"/>
              </w:rPr>
              <w:t xml:space="preserve"> (процентов)</w:t>
            </w:r>
          </w:p>
        </w:tc>
      </w:tr>
      <w:tr w:rsidR="00EF3B1F" w:rsidRPr="00E307F5" w:rsidTr="00392D7B">
        <w:tc>
          <w:tcPr>
            <w:tcW w:w="769" w:type="dxa"/>
          </w:tcPr>
          <w:p w:rsidR="00EF3B1F" w:rsidRPr="00080C48" w:rsidRDefault="00EF3B1F" w:rsidP="007254F8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399" w:type="dxa"/>
          </w:tcPr>
          <w:p w:rsidR="00EF3B1F" w:rsidRPr="00E307F5" w:rsidRDefault="003306C3" w:rsidP="00180BE3">
            <w:pPr>
              <w:spacing w:line="235" w:lineRule="auto"/>
              <w:outlineLvl w:val="0"/>
              <w:rPr>
                <w:color w:val="000000"/>
                <w:sz w:val="28"/>
                <w:szCs w:val="28"/>
              </w:rPr>
            </w:pPr>
            <w:r w:rsidRPr="00E307F5">
              <w:rPr>
                <w:color w:val="000000"/>
                <w:sz w:val="28"/>
                <w:szCs w:val="28"/>
              </w:rPr>
              <w:t>Бессергеневское</w:t>
            </w:r>
            <w:r w:rsidR="00EF3B1F" w:rsidRPr="00E307F5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EF3B1F" w:rsidRPr="00E307F5" w:rsidRDefault="00EF3B1F" w:rsidP="00180BE3">
            <w:pPr>
              <w:spacing w:line="235" w:lineRule="auto"/>
              <w:jc w:val="center"/>
              <w:outlineLvl w:val="0"/>
              <w:rPr>
                <w:sz w:val="28"/>
                <w:szCs w:val="28"/>
              </w:rPr>
            </w:pPr>
            <w:r w:rsidRPr="00E307F5">
              <w:rPr>
                <w:sz w:val="28"/>
                <w:szCs w:val="28"/>
              </w:rPr>
              <w:t>83,0</w:t>
            </w:r>
          </w:p>
        </w:tc>
        <w:tc>
          <w:tcPr>
            <w:tcW w:w="708" w:type="dxa"/>
          </w:tcPr>
          <w:p w:rsidR="00EF3B1F" w:rsidRPr="00E307F5" w:rsidRDefault="00EF3B1F" w:rsidP="00180BE3">
            <w:pPr>
              <w:spacing w:line="235" w:lineRule="auto"/>
              <w:jc w:val="center"/>
              <w:outlineLvl w:val="0"/>
              <w:rPr>
                <w:sz w:val="28"/>
                <w:szCs w:val="28"/>
              </w:rPr>
            </w:pPr>
            <w:r w:rsidRPr="00E307F5">
              <w:rPr>
                <w:sz w:val="28"/>
                <w:szCs w:val="28"/>
              </w:rPr>
              <w:t>83,0</w:t>
            </w:r>
          </w:p>
        </w:tc>
        <w:tc>
          <w:tcPr>
            <w:tcW w:w="851" w:type="dxa"/>
          </w:tcPr>
          <w:p w:rsidR="00EF3B1F" w:rsidRPr="00E307F5" w:rsidRDefault="00EF3B1F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E307F5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EF3B1F" w:rsidRPr="00E307F5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E307F5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EF3B1F" w:rsidRPr="00E307F5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E307F5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EF3B1F" w:rsidRPr="00E307F5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E307F5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EF3B1F" w:rsidRPr="00E307F5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E307F5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EF3B1F" w:rsidRPr="00E307F5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E307F5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709" w:type="dxa"/>
          </w:tcPr>
          <w:p w:rsidR="00EF3B1F" w:rsidRPr="00E307F5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E307F5">
              <w:rPr>
                <w:color w:val="000000"/>
                <w:sz w:val="28"/>
                <w:szCs w:val="28"/>
              </w:rPr>
              <w:t>85,0</w:t>
            </w:r>
          </w:p>
        </w:tc>
        <w:tc>
          <w:tcPr>
            <w:tcW w:w="850" w:type="dxa"/>
          </w:tcPr>
          <w:p w:rsidR="00EF3B1F" w:rsidRPr="00E307F5" w:rsidRDefault="00EF3B1F" w:rsidP="00180BE3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E307F5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09" w:type="dxa"/>
          </w:tcPr>
          <w:p w:rsidR="00EF3B1F" w:rsidRPr="00E307F5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E307F5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853" w:type="dxa"/>
          </w:tcPr>
          <w:p w:rsidR="00EF3B1F" w:rsidRPr="00E307F5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E307F5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21" w:type="dxa"/>
          </w:tcPr>
          <w:p w:rsidR="00EF3B1F" w:rsidRPr="00E307F5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E307F5"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721" w:type="dxa"/>
          </w:tcPr>
          <w:p w:rsidR="00EF3B1F" w:rsidRPr="00E307F5" w:rsidRDefault="00EF3B1F" w:rsidP="0013705A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E307F5"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EF3B1F" w:rsidRPr="00080C48" w:rsidTr="00392D7B">
        <w:tc>
          <w:tcPr>
            <w:tcW w:w="14968" w:type="dxa"/>
            <w:gridSpan w:val="16"/>
          </w:tcPr>
          <w:p w:rsidR="00EF3B1F" w:rsidRPr="00080C48" w:rsidRDefault="00EF3B1F" w:rsidP="00180BE3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080C48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080C48">
              <w:rPr>
                <w:color w:val="000000"/>
                <w:sz w:val="28"/>
                <w:szCs w:val="28"/>
              </w:rPr>
              <w:t>. Количество аварий в сфере ЖКХ (единиц)</w:t>
            </w:r>
          </w:p>
        </w:tc>
      </w:tr>
      <w:tr w:rsidR="00EF3B1F" w:rsidRPr="00080C48" w:rsidTr="00392D7B">
        <w:tc>
          <w:tcPr>
            <w:tcW w:w="769" w:type="dxa"/>
          </w:tcPr>
          <w:p w:rsidR="00EF3B1F" w:rsidRPr="00080C48" w:rsidRDefault="007254F8" w:rsidP="00180BE3">
            <w:pPr>
              <w:spacing w:line="230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399" w:type="dxa"/>
          </w:tcPr>
          <w:p w:rsidR="00EF3B1F" w:rsidRPr="00080C48" w:rsidRDefault="003306C3" w:rsidP="00180BE3">
            <w:pPr>
              <w:spacing w:line="230" w:lineRule="auto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Бессергеневское</w:t>
            </w:r>
            <w:r w:rsidR="00EF3B1F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EF3B1F" w:rsidRPr="00080C48" w:rsidRDefault="00EF3B1F" w:rsidP="007E2E7A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1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1" w:type="dxa"/>
          </w:tcPr>
          <w:p w:rsidR="00EF3B1F" w:rsidRPr="00080C48" w:rsidRDefault="00EF3B1F" w:rsidP="00180BE3">
            <w:pPr>
              <w:spacing w:line="230" w:lineRule="auto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EF3B1F" w:rsidRPr="00080C48" w:rsidRDefault="00EF3B1F" w:rsidP="007A6912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Используемые сокращения:</w:t>
      </w:r>
    </w:p>
    <w:p w:rsidR="00EF3B1F" w:rsidRPr="00080C48" w:rsidRDefault="00EF3B1F" w:rsidP="007A6912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г. – город;</w:t>
      </w:r>
    </w:p>
    <w:p w:rsidR="00EF3B1F" w:rsidRPr="00080C48" w:rsidRDefault="00EF3B1F" w:rsidP="007A6912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куб. – кубический. </w:t>
      </w:r>
    </w:p>
    <w:p w:rsidR="00EF3B1F" w:rsidRDefault="00EF3B1F" w:rsidP="008F36FF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6001E8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6</w:t>
      </w:r>
    </w:p>
    <w:p w:rsidR="00EF3B1F" w:rsidRDefault="00EF3B1F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EF3B1F" w:rsidRDefault="003306C3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EF3B1F" w:rsidRPr="00080C48">
        <w:rPr>
          <w:kern w:val="2"/>
          <w:sz w:val="28"/>
          <w:szCs w:val="28"/>
        </w:rPr>
        <w:t>«Обеспечение качественными</w:t>
      </w:r>
    </w:p>
    <w:p w:rsidR="00EF3B1F" w:rsidRDefault="00EF3B1F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Default="003306C3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Pr="00080C48" w:rsidRDefault="00EF3B1F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EF3B1F" w:rsidRPr="00080C48" w:rsidRDefault="00EF3B1F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EF3B1F" w:rsidRPr="00080C48" w:rsidRDefault="00EF3B1F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EF3B1F" w:rsidRPr="00080C48" w:rsidRDefault="00EF3B1F" w:rsidP="008F36FF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EF3B1F" w:rsidRPr="00080C48" w:rsidTr="00180BE3">
        <w:tc>
          <w:tcPr>
            <w:tcW w:w="671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EF3B1F" w:rsidRPr="00080C48" w:rsidTr="00180BE3">
        <w:tc>
          <w:tcPr>
            <w:tcW w:w="671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EF3B1F" w:rsidRPr="00080C48" w:rsidRDefault="00EF3B1F" w:rsidP="00180BE3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EF3B1F" w:rsidRPr="00080C48" w:rsidRDefault="00EF3B1F" w:rsidP="008F36F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EF3B1F" w:rsidRPr="00080C48" w:rsidTr="00B82745">
        <w:tc>
          <w:tcPr>
            <w:tcW w:w="480" w:type="dxa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EF3B1F" w:rsidRPr="00080C48" w:rsidTr="00B82745">
        <w:tc>
          <w:tcPr>
            <w:tcW w:w="14968" w:type="dxa"/>
            <w:gridSpan w:val="21"/>
            <w:noWrap/>
          </w:tcPr>
          <w:p w:rsidR="00EF3B1F" w:rsidRPr="00080C48" w:rsidRDefault="00EF3B1F" w:rsidP="00DA570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 w:rsidR="003306C3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«Обеспечение качественными жилищно-коммунальными услугами населения </w:t>
            </w:r>
            <w:r w:rsidR="003306C3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EF3B1F" w:rsidRPr="00080C48" w:rsidTr="00B82745">
        <w:tc>
          <w:tcPr>
            <w:tcW w:w="480" w:type="dxa"/>
            <w:vMerge w:val="restart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EF3B1F" w:rsidRPr="00080C48" w:rsidRDefault="00EF3B1F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82745">
        <w:tc>
          <w:tcPr>
            <w:tcW w:w="480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82745">
        <w:tc>
          <w:tcPr>
            <w:tcW w:w="480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федеральный </w:t>
            </w:r>
            <w:r w:rsidRPr="00080C48">
              <w:rPr>
                <w:color w:val="000000"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lastRenderedPageBreak/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82745">
        <w:tc>
          <w:tcPr>
            <w:tcW w:w="480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31FA9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 w:rsidRPr="00080C48">
              <w:t xml:space="preserve">Подпрограмма </w:t>
            </w:r>
            <w:r w:rsidRPr="00C860C4">
              <w:rPr>
                <w:color w:val="000000"/>
              </w:rPr>
              <w:t xml:space="preserve">«Обеспечение качественными жилищно-коммунальными услугами населения </w:t>
            </w:r>
            <w:r w:rsidR="003306C3">
              <w:rPr>
                <w:color w:val="000000"/>
              </w:rPr>
              <w:t>Бессергеневского</w:t>
            </w:r>
            <w:r w:rsidRPr="00C860C4">
              <w:rPr>
                <w:color w:val="000000"/>
              </w:rPr>
              <w:t xml:space="preserve"> сельского поселения»</w:t>
            </w:r>
          </w:p>
        </w:tc>
      </w:tr>
      <w:tr w:rsidR="00EF3B1F" w:rsidRPr="00080C48" w:rsidTr="00B31FA9">
        <w:tc>
          <w:tcPr>
            <w:tcW w:w="480" w:type="dxa"/>
          </w:tcPr>
          <w:p w:rsidR="00EF3B1F" w:rsidRPr="00080C48" w:rsidRDefault="00EF3B1F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EF3B1F" w:rsidRPr="00080C48" w:rsidRDefault="00EF3B1F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EF3B1F" w:rsidRPr="00080C48" w:rsidRDefault="00EF3B1F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EF3B1F" w:rsidRPr="00080C48" w:rsidTr="00B82745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EF3B1F" w:rsidRPr="00080C48" w:rsidTr="00B82745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EF3B1F" w:rsidRPr="00080C48" w:rsidTr="00B82745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</w:tbl>
    <w:p w:rsidR="00EF3B1F" w:rsidRDefault="00EF3B1F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</w:p>
    <w:p w:rsidR="00EF3B1F" w:rsidRDefault="00EF3B1F" w:rsidP="00816A6D">
      <w:pPr>
        <w:pageBreakBefore/>
        <w:ind w:left="6237"/>
        <w:jc w:val="right"/>
        <w:rPr>
          <w:kern w:val="2"/>
          <w:sz w:val="28"/>
          <w:szCs w:val="28"/>
        </w:rPr>
        <w:sectPr w:rsidR="00EF3B1F" w:rsidSect="00333FD9">
          <w:pgSz w:w="16839" w:h="11907" w:orient="landscape" w:code="9"/>
          <w:pgMar w:top="851" w:right="851" w:bottom="709" w:left="1134" w:header="720" w:footer="720" w:gutter="0"/>
          <w:cols w:space="720"/>
          <w:docGrid w:linePitch="272"/>
        </w:sectPr>
      </w:pPr>
    </w:p>
    <w:p w:rsidR="00EF3B1F" w:rsidRPr="00FD40F8" w:rsidRDefault="00EF3B1F" w:rsidP="00816A6D">
      <w:pPr>
        <w:pageBreakBefore/>
        <w:ind w:left="6237"/>
        <w:jc w:val="right"/>
        <w:rPr>
          <w:kern w:val="2"/>
          <w:sz w:val="28"/>
          <w:szCs w:val="28"/>
        </w:rPr>
      </w:pPr>
      <w:r w:rsidRPr="00816A6D">
        <w:rPr>
          <w:kern w:val="2"/>
          <w:sz w:val="28"/>
          <w:szCs w:val="28"/>
        </w:rPr>
        <w:lastRenderedPageBreak/>
        <w:t xml:space="preserve"> </w:t>
      </w:r>
      <w:r w:rsidRPr="00FD40F8">
        <w:rPr>
          <w:kern w:val="2"/>
          <w:sz w:val="28"/>
          <w:szCs w:val="28"/>
        </w:rPr>
        <w:t xml:space="preserve">Приложение № </w:t>
      </w:r>
      <w:r>
        <w:rPr>
          <w:kern w:val="2"/>
          <w:sz w:val="28"/>
          <w:szCs w:val="28"/>
        </w:rPr>
        <w:t>2</w:t>
      </w:r>
    </w:p>
    <w:p w:rsidR="00EF3B1F" w:rsidRPr="00FD40F8" w:rsidRDefault="00EF3B1F" w:rsidP="00816A6D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EF3B1F" w:rsidRPr="00CD715E" w:rsidRDefault="003306C3" w:rsidP="00816A6D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</w:t>
      </w:r>
      <w:r w:rsidR="00EF3B1F" w:rsidRPr="00CD715E">
        <w:rPr>
          <w:kern w:val="2"/>
          <w:sz w:val="28"/>
          <w:szCs w:val="28"/>
        </w:rPr>
        <w:t xml:space="preserve"> поселения </w:t>
      </w:r>
    </w:p>
    <w:p w:rsidR="00EF3B1F" w:rsidRPr="00FD40F8" w:rsidRDefault="00EF3B1F" w:rsidP="00816A6D">
      <w:pPr>
        <w:ind w:left="6237"/>
        <w:jc w:val="right"/>
        <w:rPr>
          <w:sz w:val="28"/>
        </w:rPr>
      </w:pPr>
      <w:r>
        <w:rPr>
          <w:sz w:val="28"/>
        </w:rPr>
        <w:t xml:space="preserve">      </w:t>
      </w:r>
      <w:r w:rsidRPr="00FD40F8">
        <w:rPr>
          <w:sz w:val="28"/>
        </w:rPr>
        <w:t xml:space="preserve">от </w:t>
      </w:r>
      <w:r>
        <w:rPr>
          <w:sz w:val="28"/>
        </w:rPr>
        <w:t>07.11.2018</w:t>
      </w:r>
      <w:r w:rsidRPr="00FD40F8">
        <w:rPr>
          <w:sz w:val="28"/>
        </w:rPr>
        <w:t xml:space="preserve"> № </w:t>
      </w:r>
      <w:r>
        <w:rPr>
          <w:sz w:val="28"/>
        </w:rPr>
        <w:t>102</w:t>
      </w:r>
    </w:p>
    <w:p w:rsidR="00EF3B1F" w:rsidRPr="00A6414F" w:rsidRDefault="00EF3B1F" w:rsidP="00816A6D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ПЕРЕЧЕНЬ</w:t>
      </w:r>
    </w:p>
    <w:p w:rsidR="00EF3B1F" w:rsidRDefault="00EF3B1F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 xml:space="preserve">постановлений </w:t>
      </w:r>
      <w:r>
        <w:rPr>
          <w:bCs/>
          <w:kern w:val="2"/>
          <w:sz w:val="28"/>
          <w:szCs w:val="28"/>
        </w:rPr>
        <w:t xml:space="preserve">Администрации </w:t>
      </w:r>
      <w:r w:rsidR="003306C3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поселения,</w:t>
      </w:r>
      <w:r w:rsidRPr="00A6414F">
        <w:rPr>
          <w:bCs/>
          <w:kern w:val="2"/>
          <w:sz w:val="28"/>
          <w:szCs w:val="28"/>
        </w:rPr>
        <w:t xml:space="preserve"> </w:t>
      </w:r>
    </w:p>
    <w:p w:rsidR="00EF3B1F" w:rsidRDefault="00EF3B1F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признанных утратившими силу</w:t>
      </w:r>
    </w:p>
    <w:p w:rsidR="00EF3B1F" w:rsidRDefault="00EF3B1F" w:rsidP="00816A6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EF3B1F" w:rsidRDefault="00EF3B1F" w:rsidP="007207F8">
      <w:pPr>
        <w:pStyle w:val="1a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 w:rsidR="003306C3">
        <w:rPr>
          <w:rFonts w:ascii="Times New Roman" w:hAnsi="Times New Roman"/>
          <w:kern w:val="2"/>
          <w:sz w:val="28"/>
          <w:szCs w:val="28"/>
        </w:rPr>
        <w:t>Бессергеневского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30.09.2013 г. № </w:t>
      </w:r>
      <w:r w:rsidR="003306C3">
        <w:rPr>
          <w:rFonts w:ascii="Times New Roman" w:hAnsi="Times New Roman"/>
          <w:kern w:val="2"/>
          <w:sz w:val="28"/>
          <w:szCs w:val="28"/>
        </w:rPr>
        <w:t>325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 w:rsidRPr="00816A6D">
        <w:rPr>
          <w:rFonts w:ascii="Times New Roman" w:hAnsi="Times New Roman"/>
          <w:sz w:val="28"/>
          <w:szCs w:val="28"/>
        </w:rPr>
        <w:t>Об утверждении муниципальной программы «Обеспечение качественными жилищно-коммунальными услугами населени</w:t>
      </w:r>
      <w:r w:rsidR="003306C3">
        <w:rPr>
          <w:rFonts w:ascii="Times New Roman" w:hAnsi="Times New Roman"/>
          <w:sz w:val="28"/>
          <w:szCs w:val="28"/>
        </w:rPr>
        <w:t>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 w:rsidR="003306C3">
        <w:rPr>
          <w:rFonts w:ascii="Times New Roman" w:hAnsi="Times New Roman"/>
          <w:sz w:val="28"/>
          <w:szCs w:val="28"/>
        </w:rPr>
        <w:t>Бессергеневского</w:t>
      </w:r>
      <w:r w:rsidRPr="00816A6D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3306C3">
        <w:rPr>
          <w:rFonts w:ascii="Times New Roman" w:hAnsi="Times New Roman"/>
          <w:sz w:val="28"/>
          <w:szCs w:val="28"/>
        </w:rPr>
        <w:t xml:space="preserve"> Октябрьского района на 2014-2018 годы</w:t>
      </w:r>
      <w:r w:rsidRPr="00816A6D">
        <w:rPr>
          <w:rFonts w:ascii="Times New Roman" w:hAnsi="Times New Roman"/>
          <w:sz w:val="28"/>
          <w:szCs w:val="28"/>
        </w:rPr>
        <w:t>»</w:t>
      </w:r>
    </w:p>
    <w:p w:rsidR="00EF3B1F" w:rsidRDefault="00EF3B1F" w:rsidP="007207F8">
      <w:pPr>
        <w:pStyle w:val="1a"/>
        <w:ind w:left="360"/>
        <w:rPr>
          <w:rFonts w:ascii="Times New Roman" w:hAnsi="Times New Roman"/>
          <w:sz w:val="28"/>
          <w:szCs w:val="28"/>
        </w:rPr>
      </w:pPr>
    </w:p>
    <w:p w:rsidR="00EF3B1F" w:rsidRDefault="00EF3B1F" w:rsidP="003306C3">
      <w:pPr>
        <w:pStyle w:val="1a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 w:rsidR="003306C3">
        <w:rPr>
          <w:rFonts w:ascii="Times New Roman" w:hAnsi="Times New Roman"/>
          <w:kern w:val="2"/>
          <w:sz w:val="28"/>
          <w:szCs w:val="28"/>
        </w:rPr>
        <w:t>Бессергеневского</w:t>
      </w:r>
      <w:r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="003306C3">
        <w:rPr>
          <w:rFonts w:ascii="Times New Roman" w:hAnsi="Times New Roman"/>
          <w:kern w:val="2"/>
          <w:sz w:val="28"/>
          <w:szCs w:val="28"/>
        </w:rPr>
        <w:t>24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 w:rsidR="003306C3">
        <w:rPr>
          <w:rFonts w:ascii="Times New Roman" w:hAnsi="Times New Roman"/>
          <w:kern w:val="2"/>
          <w:sz w:val="28"/>
          <w:szCs w:val="28"/>
        </w:rPr>
        <w:t>06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 w:rsidR="003306C3">
        <w:rPr>
          <w:rFonts w:ascii="Times New Roman" w:hAnsi="Times New Roman"/>
          <w:kern w:val="2"/>
          <w:sz w:val="28"/>
          <w:szCs w:val="28"/>
        </w:rPr>
        <w:t>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 w:rsidR="003306C3">
        <w:rPr>
          <w:rFonts w:ascii="Times New Roman" w:hAnsi="Times New Roman"/>
          <w:kern w:val="2"/>
          <w:sz w:val="28"/>
          <w:szCs w:val="28"/>
        </w:rPr>
        <w:t>190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и дополнений в постановление Администрации </w:t>
      </w:r>
      <w:r w:rsidR="003306C3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№ </w:t>
      </w:r>
      <w:r w:rsidR="003306C3">
        <w:rPr>
          <w:rFonts w:ascii="Times New Roman" w:hAnsi="Times New Roman"/>
          <w:sz w:val="28"/>
          <w:szCs w:val="28"/>
        </w:rPr>
        <w:t>325</w:t>
      </w:r>
      <w:r>
        <w:rPr>
          <w:rFonts w:ascii="Times New Roman" w:hAnsi="Times New Roman"/>
          <w:sz w:val="28"/>
          <w:szCs w:val="28"/>
        </w:rPr>
        <w:t xml:space="preserve"> от 30.09.2013 г. </w:t>
      </w:r>
      <w:r w:rsidR="003306C3" w:rsidRPr="003306C3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населения Бессергеневского сельского поселения Октябрьского района на 2014-2018 годы»</w:t>
      </w:r>
      <w:r>
        <w:rPr>
          <w:rFonts w:ascii="Times New Roman" w:hAnsi="Times New Roman"/>
          <w:sz w:val="28"/>
          <w:szCs w:val="28"/>
        </w:rPr>
        <w:t>;</w:t>
      </w:r>
    </w:p>
    <w:p w:rsidR="00EF3B1F" w:rsidRDefault="00EF3B1F" w:rsidP="007207F8">
      <w:pPr>
        <w:pStyle w:val="1a"/>
        <w:rPr>
          <w:rFonts w:ascii="Times New Roman" w:hAnsi="Times New Roman"/>
          <w:sz w:val="28"/>
          <w:szCs w:val="28"/>
        </w:rPr>
      </w:pPr>
    </w:p>
    <w:p w:rsidR="00EF3B1F" w:rsidRDefault="00EF3B1F" w:rsidP="003306C3">
      <w:pPr>
        <w:pStyle w:val="1a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 w:rsidR="003306C3">
        <w:rPr>
          <w:rFonts w:ascii="Times New Roman" w:hAnsi="Times New Roman"/>
          <w:kern w:val="2"/>
          <w:sz w:val="28"/>
          <w:szCs w:val="28"/>
        </w:rPr>
        <w:t>Бессергеневского</w:t>
      </w:r>
      <w:r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="003306C3">
        <w:rPr>
          <w:rFonts w:ascii="Times New Roman" w:hAnsi="Times New Roman"/>
          <w:kern w:val="2"/>
          <w:sz w:val="28"/>
          <w:szCs w:val="28"/>
        </w:rPr>
        <w:t>25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 w:rsidR="003306C3">
        <w:rPr>
          <w:rFonts w:ascii="Times New Roman" w:hAnsi="Times New Roman"/>
          <w:kern w:val="2"/>
          <w:sz w:val="28"/>
          <w:szCs w:val="28"/>
        </w:rPr>
        <w:t>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 w:rsidR="003306C3">
        <w:rPr>
          <w:rFonts w:ascii="Times New Roman" w:hAnsi="Times New Roman"/>
          <w:kern w:val="2"/>
          <w:sz w:val="28"/>
          <w:szCs w:val="28"/>
        </w:rPr>
        <w:t>347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и дополнений в постановление Администрации </w:t>
      </w:r>
      <w:r w:rsidR="003306C3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№ </w:t>
      </w:r>
      <w:r w:rsidR="003306C3">
        <w:rPr>
          <w:rFonts w:ascii="Times New Roman" w:hAnsi="Times New Roman"/>
          <w:sz w:val="28"/>
          <w:szCs w:val="28"/>
        </w:rPr>
        <w:t>325</w:t>
      </w:r>
      <w:r>
        <w:rPr>
          <w:rFonts w:ascii="Times New Roman" w:hAnsi="Times New Roman"/>
          <w:sz w:val="28"/>
          <w:szCs w:val="28"/>
        </w:rPr>
        <w:t xml:space="preserve"> от 30.09.2013 г. </w:t>
      </w:r>
      <w:r w:rsidR="003306C3" w:rsidRPr="003306C3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населения Бессергеневского сельского поселения Октябрьского района на 2014-2018 годы»</w:t>
      </w:r>
      <w:r>
        <w:rPr>
          <w:rFonts w:ascii="Times New Roman" w:hAnsi="Times New Roman"/>
          <w:sz w:val="28"/>
          <w:szCs w:val="28"/>
        </w:rPr>
        <w:t>;</w:t>
      </w:r>
    </w:p>
    <w:p w:rsidR="00EF3B1F" w:rsidRDefault="00EF3B1F" w:rsidP="003306C3">
      <w:pPr>
        <w:pStyle w:val="1a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 w:rsidR="003306C3">
        <w:rPr>
          <w:rFonts w:ascii="Times New Roman" w:hAnsi="Times New Roman"/>
          <w:kern w:val="2"/>
          <w:sz w:val="28"/>
          <w:szCs w:val="28"/>
        </w:rPr>
        <w:t>Бессергеневского</w:t>
      </w:r>
      <w:r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="003306C3">
        <w:rPr>
          <w:rFonts w:ascii="Times New Roman" w:hAnsi="Times New Roman"/>
          <w:kern w:val="2"/>
          <w:sz w:val="28"/>
          <w:szCs w:val="28"/>
        </w:rPr>
        <w:t>28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</w:t>
      </w:r>
      <w:r w:rsidR="003306C3">
        <w:rPr>
          <w:rFonts w:ascii="Times New Roman" w:hAnsi="Times New Roman"/>
          <w:kern w:val="2"/>
          <w:sz w:val="28"/>
          <w:szCs w:val="28"/>
        </w:rPr>
        <w:t>6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 w:rsidR="003306C3">
        <w:rPr>
          <w:rFonts w:ascii="Times New Roman" w:hAnsi="Times New Roman"/>
          <w:kern w:val="2"/>
          <w:sz w:val="28"/>
          <w:szCs w:val="28"/>
        </w:rPr>
        <w:t>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>
        <w:rPr>
          <w:rFonts w:ascii="Times New Roman" w:hAnsi="Times New Roman"/>
          <w:kern w:val="2"/>
          <w:sz w:val="28"/>
          <w:szCs w:val="28"/>
        </w:rPr>
        <w:t>2</w:t>
      </w:r>
      <w:r w:rsidR="003306C3">
        <w:rPr>
          <w:rFonts w:ascii="Times New Roman" w:hAnsi="Times New Roman"/>
          <w:kern w:val="2"/>
          <w:sz w:val="28"/>
          <w:szCs w:val="28"/>
        </w:rPr>
        <w:t>2</w:t>
      </w:r>
      <w:r>
        <w:rPr>
          <w:rFonts w:ascii="Times New Roman" w:hAnsi="Times New Roman"/>
          <w:kern w:val="2"/>
          <w:sz w:val="28"/>
          <w:szCs w:val="28"/>
        </w:rPr>
        <w:t>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и дополнений в постановление Администрации </w:t>
      </w:r>
      <w:r w:rsidR="003306C3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№ </w:t>
      </w:r>
      <w:r w:rsidR="003306C3">
        <w:rPr>
          <w:rFonts w:ascii="Times New Roman" w:hAnsi="Times New Roman"/>
          <w:sz w:val="28"/>
          <w:szCs w:val="28"/>
        </w:rPr>
        <w:t>325</w:t>
      </w:r>
      <w:r>
        <w:rPr>
          <w:rFonts w:ascii="Times New Roman" w:hAnsi="Times New Roman"/>
          <w:sz w:val="28"/>
          <w:szCs w:val="28"/>
        </w:rPr>
        <w:t xml:space="preserve"> от 30.09.2013 г. </w:t>
      </w:r>
      <w:r w:rsidR="003306C3" w:rsidRPr="003306C3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населения Бессергеневского сельского поселения Октябрьского района на 2014-2018 годы»</w:t>
      </w:r>
      <w:r>
        <w:rPr>
          <w:rFonts w:ascii="Times New Roman" w:hAnsi="Times New Roman"/>
          <w:sz w:val="28"/>
          <w:szCs w:val="28"/>
        </w:rPr>
        <w:t>;</w:t>
      </w:r>
    </w:p>
    <w:p w:rsidR="00EF3B1F" w:rsidRDefault="00EF3B1F" w:rsidP="003306C3">
      <w:pPr>
        <w:pStyle w:val="1a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 w:rsidR="003306C3">
        <w:rPr>
          <w:rFonts w:ascii="Times New Roman" w:hAnsi="Times New Roman"/>
          <w:kern w:val="2"/>
          <w:sz w:val="28"/>
          <w:szCs w:val="28"/>
        </w:rPr>
        <w:t>Бессергеневского</w:t>
      </w:r>
      <w:r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="003306C3">
        <w:rPr>
          <w:rFonts w:ascii="Times New Roman" w:hAnsi="Times New Roman"/>
          <w:kern w:val="2"/>
          <w:sz w:val="28"/>
          <w:szCs w:val="28"/>
        </w:rPr>
        <w:t>30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 w:rsidR="003306C3"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 w:rsidR="003306C3">
        <w:rPr>
          <w:rFonts w:ascii="Times New Roman" w:hAnsi="Times New Roman"/>
          <w:kern w:val="2"/>
          <w:sz w:val="28"/>
          <w:szCs w:val="28"/>
        </w:rPr>
        <w:t>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 </w:t>
      </w:r>
      <w:r w:rsidR="003306C3">
        <w:rPr>
          <w:rFonts w:ascii="Times New Roman" w:hAnsi="Times New Roman"/>
          <w:kern w:val="2"/>
          <w:sz w:val="28"/>
          <w:szCs w:val="28"/>
        </w:rPr>
        <w:t>365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и дополнений в постановление Администрации </w:t>
      </w:r>
      <w:r w:rsidR="003306C3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№ </w:t>
      </w:r>
      <w:r w:rsidR="003306C3">
        <w:rPr>
          <w:rFonts w:ascii="Times New Roman" w:hAnsi="Times New Roman"/>
          <w:sz w:val="28"/>
          <w:szCs w:val="28"/>
        </w:rPr>
        <w:t>325</w:t>
      </w:r>
      <w:r>
        <w:rPr>
          <w:rFonts w:ascii="Times New Roman" w:hAnsi="Times New Roman"/>
          <w:sz w:val="28"/>
          <w:szCs w:val="28"/>
        </w:rPr>
        <w:t xml:space="preserve"> от 30.09.2013 г. </w:t>
      </w:r>
      <w:r w:rsidR="003306C3" w:rsidRPr="003306C3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населения Бессергеневского сельского поселения Октябрьского района на 2014-2018 годы»</w:t>
      </w:r>
      <w:r>
        <w:rPr>
          <w:rFonts w:ascii="Times New Roman" w:hAnsi="Times New Roman"/>
          <w:sz w:val="28"/>
          <w:szCs w:val="28"/>
        </w:rPr>
        <w:t>;</w:t>
      </w:r>
    </w:p>
    <w:p w:rsidR="00EF3B1F" w:rsidRDefault="00EF3B1F" w:rsidP="003306C3">
      <w:pPr>
        <w:pStyle w:val="1a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 w:rsidR="003306C3">
        <w:rPr>
          <w:rFonts w:ascii="Times New Roman" w:hAnsi="Times New Roman"/>
          <w:kern w:val="2"/>
          <w:sz w:val="28"/>
          <w:szCs w:val="28"/>
        </w:rPr>
        <w:t>Бессергеневского</w:t>
      </w:r>
      <w:r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="003306C3">
        <w:rPr>
          <w:rFonts w:ascii="Times New Roman" w:hAnsi="Times New Roman"/>
          <w:kern w:val="2"/>
          <w:sz w:val="28"/>
          <w:szCs w:val="28"/>
        </w:rPr>
        <w:t>25.12</w:t>
      </w:r>
      <w:r>
        <w:rPr>
          <w:rFonts w:ascii="Times New Roman" w:hAnsi="Times New Roman"/>
          <w:kern w:val="2"/>
          <w:sz w:val="28"/>
          <w:szCs w:val="28"/>
        </w:rPr>
        <w:t>.201</w:t>
      </w:r>
      <w:r w:rsidR="003306C3">
        <w:rPr>
          <w:rFonts w:ascii="Times New Roman" w:hAnsi="Times New Roman"/>
          <w:kern w:val="2"/>
          <w:sz w:val="28"/>
          <w:szCs w:val="28"/>
        </w:rPr>
        <w:t>7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г. №</w:t>
      </w:r>
      <w:r w:rsidR="003306C3">
        <w:rPr>
          <w:rFonts w:ascii="Times New Roman" w:hAnsi="Times New Roman"/>
          <w:kern w:val="2"/>
          <w:sz w:val="28"/>
          <w:szCs w:val="28"/>
        </w:rPr>
        <w:t>284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и дополнений в постановление Администрации </w:t>
      </w:r>
      <w:r w:rsidR="003306C3">
        <w:rPr>
          <w:rFonts w:ascii="Times New Roman" w:hAnsi="Times New Roman"/>
          <w:sz w:val="28"/>
          <w:szCs w:val="28"/>
        </w:rPr>
        <w:t>Бессергеневского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№ </w:t>
      </w:r>
      <w:r w:rsidR="003306C3">
        <w:rPr>
          <w:rFonts w:ascii="Times New Roman" w:hAnsi="Times New Roman"/>
          <w:sz w:val="28"/>
          <w:szCs w:val="28"/>
        </w:rPr>
        <w:t>325</w:t>
      </w:r>
      <w:r>
        <w:rPr>
          <w:rFonts w:ascii="Times New Roman" w:hAnsi="Times New Roman"/>
          <w:sz w:val="28"/>
          <w:szCs w:val="28"/>
        </w:rPr>
        <w:t xml:space="preserve"> от 30.09.2013 г. </w:t>
      </w:r>
      <w:r w:rsidR="003306C3" w:rsidRPr="003306C3">
        <w:rPr>
          <w:rFonts w:ascii="Times New Roman" w:hAnsi="Times New Roman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 w:rsidRPr="003306C3">
        <w:rPr>
          <w:rFonts w:ascii="Times New Roman" w:hAnsi="Times New Roman"/>
          <w:sz w:val="28"/>
          <w:szCs w:val="28"/>
        </w:rPr>
        <w:lastRenderedPageBreak/>
        <w:t>Бессергеневского сельского поселения Октябрьского района на 2014-2018 годы»</w:t>
      </w:r>
      <w:r w:rsidR="008C6774">
        <w:rPr>
          <w:rFonts w:ascii="Times New Roman" w:hAnsi="Times New Roman"/>
          <w:sz w:val="28"/>
          <w:szCs w:val="28"/>
        </w:rPr>
        <w:t>.</w:t>
      </w:r>
    </w:p>
    <w:p w:rsidR="008C6774" w:rsidRDefault="008C6774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8C6774" w:rsidRDefault="008C6774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EF3B1F" w:rsidRDefault="00EF3B1F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по </w:t>
      </w:r>
    </w:p>
    <w:p w:rsidR="00EF3B1F" w:rsidRDefault="00EF3B1F" w:rsidP="00F2294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  <w:sectPr w:rsidR="00EF3B1F" w:rsidSect="00816A6D">
          <w:pgSz w:w="11907" w:h="16839" w:code="9"/>
          <w:pgMar w:top="851" w:right="709" w:bottom="1134" w:left="851" w:header="720" w:footer="720" w:gutter="0"/>
          <w:cols w:space="720"/>
          <w:docGrid w:linePitch="272"/>
        </w:sectPr>
      </w:pPr>
      <w:r>
        <w:rPr>
          <w:kern w:val="2"/>
          <w:sz w:val="28"/>
          <w:szCs w:val="28"/>
        </w:rPr>
        <w:t xml:space="preserve">правовой и кадровой работе                                              </w:t>
      </w:r>
      <w:r w:rsidR="008C6774">
        <w:rPr>
          <w:kern w:val="2"/>
          <w:sz w:val="28"/>
          <w:szCs w:val="28"/>
        </w:rPr>
        <w:t xml:space="preserve">              </w:t>
      </w:r>
      <w:r>
        <w:rPr>
          <w:kern w:val="2"/>
          <w:sz w:val="28"/>
          <w:szCs w:val="28"/>
        </w:rPr>
        <w:t xml:space="preserve">  </w:t>
      </w:r>
      <w:r w:rsidR="008C6774">
        <w:rPr>
          <w:kern w:val="2"/>
          <w:sz w:val="28"/>
          <w:szCs w:val="28"/>
        </w:rPr>
        <w:t>М.А. Ярыш</w:t>
      </w:r>
    </w:p>
    <w:p w:rsidR="00F22947" w:rsidRDefault="00F22947" w:rsidP="00F22947">
      <w:pPr>
        <w:autoSpaceDE w:val="0"/>
        <w:autoSpaceDN w:val="0"/>
        <w:adjustRightInd w:val="0"/>
        <w:ind w:left="17010"/>
        <w:rPr>
          <w:kern w:val="2"/>
        </w:rPr>
      </w:pPr>
    </w:p>
    <w:p w:rsidR="00F22947" w:rsidRPr="00F22947" w:rsidRDefault="00F22947" w:rsidP="00F22947"/>
    <w:p w:rsidR="00F22947" w:rsidRPr="00F22947" w:rsidRDefault="00F22947" w:rsidP="00F22947"/>
    <w:p w:rsidR="00F22947" w:rsidRDefault="00F22947" w:rsidP="00F22947"/>
    <w:p w:rsidR="00EF3B1F" w:rsidRPr="00F22947" w:rsidRDefault="00EF3B1F" w:rsidP="00F22947">
      <w:pPr>
        <w:tabs>
          <w:tab w:val="left" w:pos="5449"/>
        </w:tabs>
      </w:pPr>
    </w:p>
    <w:sectPr w:rsidR="00EF3B1F" w:rsidRPr="00F22947" w:rsidSect="008F36FF">
      <w:footerReference w:type="even" r:id="rId11"/>
      <w:footerReference w:type="default" r:id="rId12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757" w:rsidRDefault="00E23757">
      <w:r>
        <w:separator/>
      </w:r>
    </w:p>
  </w:endnote>
  <w:endnote w:type="continuationSeparator" w:id="0">
    <w:p w:rsidR="00E23757" w:rsidRDefault="00E23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4CF" w:rsidRDefault="00BC14CF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307F5">
      <w:rPr>
        <w:noProof/>
      </w:rPr>
      <w:t>1</w:t>
    </w:r>
    <w:r>
      <w:rPr>
        <w:noProof/>
      </w:rPr>
      <w:fldChar w:fldCharType="end"/>
    </w:r>
  </w:p>
  <w:p w:rsidR="00BC14CF" w:rsidRDefault="00BC14C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4CF" w:rsidRDefault="00BC14C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C14CF" w:rsidRDefault="00BC14CF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4CF" w:rsidRPr="00B82745" w:rsidRDefault="00BC14CF" w:rsidP="00B8274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757" w:rsidRDefault="00E23757">
      <w:r>
        <w:separator/>
      </w:r>
    </w:p>
  </w:footnote>
  <w:footnote w:type="continuationSeparator" w:id="0">
    <w:p w:rsidR="00E23757" w:rsidRDefault="00E237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5FAB"/>
    <w:rsid w:val="00000103"/>
    <w:rsid w:val="000035E1"/>
    <w:rsid w:val="000135FD"/>
    <w:rsid w:val="00022298"/>
    <w:rsid w:val="00022965"/>
    <w:rsid w:val="00022EB7"/>
    <w:rsid w:val="00025C17"/>
    <w:rsid w:val="00026174"/>
    <w:rsid w:val="00032465"/>
    <w:rsid w:val="000379B4"/>
    <w:rsid w:val="000477CD"/>
    <w:rsid w:val="00050C68"/>
    <w:rsid w:val="0005372C"/>
    <w:rsid w:val="00054D8B"/>
    <w:rsid w:val="000559D5"/>
    <w:rsid w:val="00060F3C"/>
    <w:rsid w:val="000808D6"/>
    <w:rsid w:val="00080C48"/>
    <w:rsid w:val="000867B1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E14D8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5DE3"/>
    <w:rsid w:val="00133E92"/>
    <w:rsid w:val="0013705A"/>
    <w:rsid w:val="00153B21"/>
    <w:rsid w:val="001638CC"/>
    <w:rsid w:val="00175C64"/>
    <w:rsid w:val="00180BE3"/>
    <w:rsid w:val="00181A23"/>
    <w:rsid w:val="00185603"/>
    <w:rsid w:val="00193721"/>
    <w:rsid w:val="001961BA"/>
    <w:rsid w:val="001B2D1C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504E8"/>
    <w:rsid w:val="00252D2F"/>
    <w:rsid w:val="00253E07"/>
    <w:rsid w:val="00254382"/>
    <w:rsid w:val="00254C39"/>
    <w:rsid w:val="0025690C"/>
    <w:rsid w:val="002637AF"/>
    <w:rsid w:val="00267E0C"/>
    <w:rsid w:val="0027031E"/>
    <w:rsid w:val="002711E7"/>
    <w:rsid w:val="00273D62"/>
    <w:rsid w:val="00275FAB"/>
    <w:rsid w:val="0028703B"/>
    <w:rsid w:val="0029176D"/>
    <w:rsid w:val="00297D57"/>
    <w:rsid w:val="002A1817"/>
    <w:rsid w:val="002A2062"/>
    <w:rsid w:val="002A31A1"/>
    <w:rsid w:val="002B13EA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06C3"/>
    <w:rsid w:val="00333FD9"/>
    <w:rsid w:val="00341FC1"/>
    <w:rsid w:val="00344C01"/>
    <w:rsid w:val="00353CF4"/>
    <w:rsid w:val="00364679"/>
    <w:rsid w:val="0037040B"/>
    <w:rsid w:val="00386074"/>
    <w:rsid w:val="00386A02"/>
    <w:rsid w:val="003921D8"/>
    <w:rsid w:val="00392D7B"/>
    <w:rsid w:val="0039758C"/>
    <w:rsid w:val="003B2193"/>
    <w:rsid w:val="003B4FA5"/>
    <w:rsid w:val="003C3A5E"/>
    <w:rsid w:val="003C3B7C"/>
    <w:rsid w:val="003D30E8"/>
    <w:rsid w:val="003D34F5"/>
    <w:rsid w:val="003D3BDD"/>
    <w:rsid w:val="003E4A1C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71AA"/>
    <w:rsid w:val="004A77CC"/>
    <w:rsid w:val="004B6A5C"/>
    <w:rsid w:val="004C12C3"/>
    <w:rsid w:val="004D071F"/>
    <w:rsid w:val="004E00A5"/>
    <w:rsid w:val="004E0AB7"/>
    <w:rsid w:val="004E78FD"/>
    <w:rsid w:val="004F7011"/>
    <w:rsid w:val="00500273"/>
    <w:rsid w:val="005049F6"/>
    <w:rsid w:val="00510A8E"/>
    <w:rsid w:val="00511C19"/>
    <w:rsid w:val="00515D9C"/>
    <w:rsid w:val="00525428"/>
    <w:rsid w:val="00527ECB"/>
    <w:rsid w:val="00531FBD"/>
    <w:rsid w:val="0053366A"/>
    <w:rsid w:val="00536F91"/>
    <w:rsid w:val="0054266A"/>
    <w:rsid w:val="00556C68"/>
    <w:rsid w:val="00566FBC"/>
    <w:rsid w:val="005670C0"/>
    <w:rsid w:val="0057145B"/>
    <w:rsid w:val="00580B40"/>
    <w:rsid w:val="00587BF6"/>
    <w:rsid w:val="00590D56"/>
    <w:rsid w:val="005925E7"/>
    <w:rsid w:val="00595A52"/>
    <w:rsid w:val="005A1603"/>
    <w:rsid w:val="005A1EB8"/>
    <w:rsid w:val="005A455C"/>
    <w:rsid w:val="005A4922"/>
    <w:rsid w:val="005A5F40"/>
    <w:rsid w:val="005B3C9C"/>
    <w:rsid w:val="005C5FF3"/>
    <w:rsid w:val="005C7F94"/>
    <w:rsid w:val="005D38DA"/>
    <w:rsid w:val="005D396B"/>
    <w:rsid w:val="005E0FC7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32A9E"/>
    <w:rsid w:val="006564DB"/>
    <w:rsid w:val="00660EE3"/>
    <w:rsid w:val="00662B06"/>
    <w:rsid w:val="00670268"/>
    <w:rsid w:val="00670BE4"/>
    <w:rsid w:val="00673B00"/>
    <w:rsid w:val="00676B57"/>
    <w:rsid w:val="006856A5"/>
    <w:rsid w:val="00690F53"/>
    <w:rsid w:val="006939D6"/>
    <w:rsid w:val="006A1BE0"/>
    <w:rsid w:val="006A4F93"/>
    <w:rsid w:val="006A72A0"/>
    <w:rsid w:val="006D0CEC"/>
    <w:rsid w:val="006D3ACE"/>
    <w:rsid w:val="006D71E8"/>
    <w:rsid w:val="006D7FE1"/>
    <w:rsid w:val="006E2924"/>
    <w:rsid w:val="006F384D"/>
    <w:rsid w:val="006F4D07"/>
    <w:rsid w:val="00702777"/>
    <w:rsid w:val="00705101"/>
    <w:rsid w:val="00705935"/>
    <w:rsid w:val="007120F8"/>
    <w:rsid w:val="00717152"/>
    <w:rsid w:val="007207F8"/>
    <w:rsid w:val="007219F0"/>
    <w:rsid w:val="00722A14"/>
    <w:rsid w:val="007254F8"/>
    <w:rsid w:val="007255EE"/>
    <w:rsid w:val="00730650"/>
    <w:rsid w:val="00731CFF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3AE9"/>
    <w:rsid w:val="007B6388"/>
    <w:rsid w:val="007C0A5F"/>
    <w:rsid w:val="007C64E3"/>
    <w:rsid w:val="007D28E3"/>
    <w:rsid w:val="007E2E7A"/>
    <w:rsid w:val="007E3238"/>
    <w:rsid w:val="007E6838"/>
    <w:rsid w:val="007F24E7"/>
    <w:rsid w:val="007F26F2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C6774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A7797"/>
    <w:rsid w:val="009B752B"/>
    <w:rsid w:val="009D1410"/>
    <w:rsid w:val="009F0198"/>
    <w:rsid w:val="009F115C"/>
    <w:rsid w:val="009F4472"/>
    <w:rsid w:val="00A061D7"/>
    <w:rsid w:val="00A1133D"/>
    <w:rsid w:val="00A14A9C"/>
    <w:rsid w:val="00A1693B"/>
    <w:rsid w:val="00A223D9"/>
    <w:rsid w:val="00A23A2D"/>
    <w:rsid w:val="00A30E81"/>
    <w:rsid w:val="00A341D8"/>
    <w:rsid w:val="00A34804"/>
    <w:rsid w:val="00A444EC"/>
    <w:rsid w:val="00A47E64"/>
    <w:rsid w:val="00A52C3E"/>
    <w:rsid w:val="00A551F8"/>
    <w:rsid w:val="00A57255"/>
    <w:rsid w:val="00A63BBA"/>
    <w:rsid w:val="00A6414F"/>
    <w:rsid w:val="00A67B50"/>
    <w:rsid w:val="00A70926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44FD"/>
    <w:rsid w:val="00AD25A4"/>
    <w:rsid w:val="00AE2601"/>
    <w:rsid w:val="00AE4D3E"/>
    <w:rsid w:val="00AF361D"/>
    <w:rsid w:val="00B02D3E"/>
    <w:rsid w:val="00B069F9"/>
    <w:rsid w:val="00B10FC7"/>
    <w:rsid w:val="00B15001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62CFB"/>
    <w:rsid w:val="00B661B0"/>
    <w:rsid w:val="00B72D61"/>
    <w:rsid w:val="00B77844"/>
    <w:rsid w:val="00B80700"/>
    <w:rsid w:val="00B8231A"/>
    <w:rsid w:val="00B82745"/>
    <w:rsid w:val="00BA1B99"/>
    <w:rsid w:val="00BA2DBD"/>
    <w:rsid w:val="00BB0414"/>
    <w:rsid w:val="00BB55C0"/>
    <w:rsid w:val="00BC0920"/>
    <w:rsid w:val="00BC14CF"/>
    <w:rsid w:val="00BC32C8"/>
    <w:rsid w:val="00BC6987"/>
    <w:rsid w:val="00BF39F0"/>
    <w:rsid w:val="00BF4112"/>
    <w:rsid w:val="00C11FDF"/>
    <w:rsid w:val="00C34790"/>
    <w:rsid w:val="00C36A26"/>
    <w:rsid w:val="00C4693E"/>
    <w:rsid w:val="00C46AD1"/>
    <w:rsid w:val="00C572C4"/>
    <w:rsid w:val="00C6146B"/>
    <w:rsid w:val="00C6477E"/>
    <w:rsid w:val="00C703FA"/>
    <w:rsid w:val="00C731BB"/>
    <w:rsid w:val="00C830C4"/>
    <w:rsid w:val="00C860C4"/>
    <w:rsid w:val="00CA151C"/>
    <w:rsid w:val="00CA68C2"/>
    <w:rsid w:val="00CB1900"/>
    <w:rsid w:val="00CB2CC6"/>
    <w:rsid w:val="00CB43C1"/>
    <w:rsid w:val="00CD077D"/>
    <w:rsid w:val="00CD715E"/>
    <w:rsid w:val="00CE135F"/>
    <w:rsid w:val="00CE5183"/>
    <w:rsid w:val="00CF10DD"/>
    <w:rsid w:val="00D00358"/>
    <w:rsid w:val="00D10114"/>
    <w:rsid w:val="00D13E83"/>
    <w:rsid w:val="00D20406"/>
    <w:rsid w:val="00D22310"/>
    <w:rsid w:val="00D30E78"/>
    <w:rsid w:val="00D33965"/>
    <w:rsid w:val="00D36BA9"/>
    <w:rsid w:val="00D4228E"/>
    <w:rsid w:val="00D453EB"/>
    <w:rsid w:val="00D51A93"/>
    <w:rsid w:val="00D5485C"/>
    <w:rsid w:val="00D66534"/>
    <w:rsid w:val="00D73323"/>
    <w:rsid w:val="00D828FA"/>
    <w:rsid w:val="00D91404"/>
    <w:rsid w:val="00D937F4"/>
    <w:rsid w:val="00DA5701"/>
    <w:rsid w:val="00DB4D6B"/>
    <w:rsid w:val="00DC2302"/>
    <w:rsid w:val="00DE50C1"/>
    <w:rsid w:val="00DE5A44"/>
    <w:rsid w:val="00DF0A84"/>
    <w:rsid w:val="00DF34C6"/>
    <w:rsid w:val="00DF3849"/>
    <w:rsid w:val="00E04378"/>
    <w:rsid w:val="00E138E0"/>
    <w:rsid w:val="00E151E2"/>
    <w:rsid w:val="00E2000D"/>
    <w:rsid w:val="00E23757"/>
    <w:rsid w:val="00E307F5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3B1F"/>
    <w:rsid w:val="00EF56AF"/>
    <w:rsid w:val="00EF6451"/>
    <w:rsid w:val="00F00CF4"/>
    <w:rsid w:val="00F02C40"/>
    <w:rsid w:val="00F04883"/>
    <w:rsid w:val="00F1515F"/>
    <w:rsid w:val="00F17525"/>
    <w:rsid w:val="00F22293"/>
    <w:rsid w:val="00F22947"/>
    <w:rsid w:val="00F23E72"/>
    <w:rsid w:val="00F24917"/>
    <w:rsid w:val="00F2762A"/>
    <w:rsid w:val="00F30D40"/>
    <w:rsid w:val="00F410DF"/>
    <w:rsid w:val="00F4479E"/>
    <w:rsid w:val="00F4553A"/>
    <w:rsid w:val="00F52598"/>
    <w:rsid w:val="00F56005"/>
    <w:rsid w:val="00F57AF6"/>
    <w:rsid w:val="00F67FBD"/>
    <w:rsid w:val="00F70259"/>
    <w:rsid w:val="00F72823"/>
    <w:rsid w:val="00F74510"/>
    <w:rsid w:val="00F8225E"/>
    <w:rsid w:val="00F86418"/>
    <w:rsid w:val="00F91534"/>
    <w:rsid w:val="00F928C3"/>
    <w:rsid w:val="00F9297B"/>
    <w:rsid w:val="00FA49E1"/>
    <w:rsid w:val="00FA6611"/>
    <w:rsid w:val="00FB5912"/>
    <w:rsid w:val="00FD350A"/>
    <w:rsid w:val="00FD40F8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602FC9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50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CD2AF-FACA-45CD-B246-AEF85D563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615</TotalTime>
  <Pages>23</Pages>
  <Words>3931</Words>
  <Characters>22413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26292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122</cp:revision>
  <cp:lastPrinted>2021-08-23T06:21:00Z</cp:lastPrinted>
  <dcterms:created xsi:type="dcterms:W3CDTF">2018-11-09T13:07:00Z</dcterms:created>
  <dcterms:modified xsi:type="dcterms:W3CDTF">2022-01-08T19:24:00Z</dcterms:modified>
</cp:coreProperties>
</file>