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AA8" w:rsidRDefault="00616C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3405" cy="907415"/>
            <wp:effectExtent l="0" t="0" r="0" b="6985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74AA8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 w:rsidR="00957E9E" w:rsidRPr="00957E9E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974AA8" w:rsidRPr="00BF799D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57E9E" w:rsidRPr="000B0E07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974AA8" w:rsidRPr="00C15F58" w:rsidRDefault="00974AA8" w:rsidP="00C15F58">
      <w:pPr>
        <w:spacing w:after="200"/>
        <w:contextualSpacing/>
        <w:jc w:val="center"/>
        <w:rPr>
          <w:sz w:val="28"/>
          <w:szCs w:val="28"/>
        </w:rPr>
      </w:pP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957E9E" w:rsidRPr="00957E9E" w:rsidRDefault="000B0E07" w:rsidP="00957E9E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00EAC">
        <w:rPr>
          <w:b/>
          <w:sz w:val="28"/>
          <w:szCs w:val="28"/>
        </w:rPr>
        <w:t>4</w:t>
      </w:r>
      <w:r w:rsidR="00957E9E" w:rsidRPr="00957E9E">
        <w:rPr>
          <w:b/>
          <w:sz w:val="28"/>
          <w:szCs w:val="28"/>
        </w:rPr>
        <w:t>.</w:t>
      </w:r>
      <w:r w:rsidR="00200EAC">
        <w:rPr>
          <w:b/>
          <w:sz w:val="28"/>
          <w:szCs w:val="28"/>
        </w:rPr>
        <w:t>12</w:t>
      </w:r>
      <w:r w:rsidR="008B3B9E">
        <w:rPr>
          <w:b/>
          <w:sz w:val="28"/>
          <w:szCs w:val="28"/>
        </w:rPr>
        <w:t>.2019</w:t>
      </w:r>
      <w:r w:rsidR="00957E9E" w:rsidRPr="00957E9E">
        <w:rPr>
          <w:b/>
          <w:sz w:val="28"/>
          <w:szCs w:val="28"/>
        </w:rPr>
        <w:t xml:space="preserve">                                             № </w:t>
      </w:r>
      <w:r w:rsidR="00200EAC">
        <w:rPr>
          <w:b/>
          <w:sz w:val="28"/>
          <w:szCs w:val="28"/>
        </w:rPr>
        <w:t>175</w:t>
      </w:r>
      <w:r w:rsidR="00957E9E" w:rsidRPr="00957E9E">
        <w:rPr>
          <w:b/>
          <w:sz w:val="28"/>
          <w:szCs w:val="28"/>
        </w:rPr>
        <w:t xml:space="preserve">                           ст. Бессергеневская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0B0E07" w:rsidRPr="000B0E07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О внесении изменений в постановление</w:t>
      </w:r>
    </w:p>
    <w:p w:rsidR="00957E9E" w:rsidRPr="00957E9E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№</w:t>
      </w:r>
      <w:r>
        <w:rPr>
          <w:sz w:val="28"/>
          <w:szCs w:val="28"/>
        </w:rPr>
        <w:t>174</w:t>
      </w:r>
      <w:r w:rsidRPr="000B0E07">
        <w:rPr>
          <w:sz w:val="28"/>
          <w:szCs w:val="28"/>
        </w:rPr>
        <w:t xml:space="preserve"> от 19.11.2018г.</w:t>
      </w:r>
      <w:r w:rsidR="00200EAC">
        <w:rPr>
          <w:sz w:val="28"/>
          <w:szCs w:val="28"/>
        </w:rPr>
        <w:t xml:space="preserve"> </w:t>
      </w:r>
      <w:r w:rsidR="00957E9E" w:rsidRPr="00957E9E">
        <w:rPr>
          <w:sz w:val="28"/>
          <w:szCs w:val="28"/>
        </w:rPr>
        <w:t xml:space="preserve">Об утверждении муниципальной программы  «Развитие культуры Бессергеневского сельского </w:t>
      </w: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>поселения»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0B0E07" w:rsidP="000B0E07">
      <w:pPr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</w:t>
      </w:r>
      <w:proofErr w:type="spellStart"/>
      <w:r w:rsidRPr="000B0E07">
        <w:rPr>
          <w:sz w:val="28"/>
          <w:szCs w:val="28"/>
        </w:rPr>
        <w:t>Бессергеневское</w:t>
      </w:r>
      <w:proofErr w:type="spellEnd"/>
      <w:r w:rsidRPr="000B0E07">
        <w:rPr>
          <w:sz w:val="28"/>
          <w:szCs w:val="28"/>
        </w:rPr>
        <w:t xml:space="preserve"> сельское поселение»,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  <w:r w:rsidRPr="00957E9E">
        <w:rPr>
          <w:sz w:val="28"/>
          <w:szCs w:val="28"/>
        </w:rPr>
        <w:t>ПОСТАНОВЛЯЮ: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</w:p>
    <w:p w:rsidR="000B0E07" w:rsidRPr="000B0E07" w:rsidRDefault="00957E9E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 xml:space="preserve">1. </w:t>
      </w:r>
      <w:r w:rsidR="000B0E07" w:rsidRPr="000B0E07">
        <w:rPr>
          <w:sz w:val="28"/>
          <w:szCs w:val="28"/>
        </w:rPr>
        <w:t>Внести изменения в постановление Главы Администрации Бессергеневского сельского поселения №1</w:t>
      </w:r>
      <w:r w:rsidR="000B0E07">
        <w:rPr>
          <w:sz w:val="28"/>
          <w:szCs w:val="28"/>
        </w:rPr>
        <w:t>74</w:t>
      </w:r>
      <w:r w:rsidR="000B0E07" w:rsidRPr="000B0E07">
        <w:rPr>
          <w:sz w:val="28"/>
          <w:szCs w:val="28"/>
        </w:rPr>
        <w:t xml:space="preserve"> от 19.11.2018г. Об утверждении муниципальной программы  </w:t>
      </w:r>
      <w:r w:rsidR="000B0E07" w:rsidRPr="00957E9E">
        <w:rPr>
          <w:sz w:val="28"/>
          <w:szCs w:val="28"/>
        </w:rPr>
        <w:t>«Развитие культуры Бессергеневского сельского поселения» согласно приложению №1</w:t>
      </w:r>
      <w:r w:rsidR="000B0E07" w:rsidRPr="000B0E07">
        <w:rPr>
          <w:sz w:val="28"/>
          <w:szCs w:val="28"/>
        </w:rPr>
        <w:t>.</w:t>
      </w:r>
    </w:p>
    <w:p w:rsidR="000B0E07" w:rsidRDefault="000B0E07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1.1. Приложение изложить в новой редакции.</w:t>
      </w:r>
    </w:p>
    <w:p w:rsidR="000B0E07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</w:p>
    <w:p w:rsidR="00957E9E" w:rsidRPr="00957E9E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57E9E" w:rsidRPr="00957E9E">
        <w:rPr>
          <w:sz w:val="28"/>
          <w:szCs w:val="28"/>
        </w:rPr>
        <w:t>. Контроль, за исполнением данного постановления, возложить на директора МУК «</w:t>
      </w:r>
      <w:proofErr w:type="spellStart"/>
      <w:r w:rsidR="00957E9E" w:rsidRPr="00957E9E">
        <w:rPr>
          <w:sz w:val="28"/>
          <w:szCs w:val="28"/>
        </w:rPr>
        <w:t>Бессергеневский</w:t>
      </w:r>
      <w:proofErr w:type="spellEnd"/>
      <w:r w:rsidR="00957E9E" w:rsidRPr="00957E9E">
        <w:rPr>
          <w:sz w:val="28"/>
          <w:szCs w:val="28"/>
        </w:rPr>
        <w:t xml:space="preserve"> СДК».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Глава Администрации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Бессергеневского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957E9E" w:rsidRPr="00957E9E" w:rsidTr="00957E9E">
        <w:tc>
          <w:tcPr>
            <w:tcW w:w="4284" w:type="dxa"/>
            <w:shd w:val="clear" w:color="auto" w:fill="auto"/>
          </w:tcPr>
          <w:p w:rsidR="00957E9E" w:rsidRPr="00957E9E" w:rsidRDefault="00957E9E" w:rsidP="00957E9E">
            <w:pPr>
              <w:rPr>
                <w:b/>
                <w:szCs w:val="28"/>
              </w:rPr>
            </w:pPr>
          </w:p>
        </w:tc>
      </w:tr>
    </w:tbl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74AA8" w:rsidRPr="00FD40F8" w:rsidRDefault="00974AA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Pr="00FD40F8" w:rsidRDefault="00974AA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0B0E07" w:rsidRDefault="00974AA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0B0E07">
        <w:rPr>
          <w:sz w:val="28"/>
        </w:rPr>
        <w:t>2</w:t>
      </w:r>
      <w:r w:rsidR="00200EAC">
        <w:rPr>
          <w:sz w:val="28"/>
        </w:rPr>
        <w:t>4</w:t>
      </w:r>
      <w:r>
        <w:rPr>
          <w:sz w:val="28"/>
        </w:rPr>
        <w:t>.</w:t>
      </w:r>
      <w:r w:rsidR="00200EAC">
        <w:rPr>
          <w:sz w:val="28"/>
        </w:rPr>
        <w:t>12</w:t>
      </w:r>
      <w:r>
        <w:rPr>
          <w:sz w:val="28"/>
        </w:rPr>
        <w:t>.201</w:t>
      </w:r>
      <w:r w:rsidR="008B3B9E">
        <w:rPr>
          <w:sz w:val="28"/>
        </w:rPr>
        <w:t>9</w:t>
      </w:r>
      <w:r w:rsidRPr="00FD40F8">
        <w:rPr>
          <w:sz w:val="28"/>
        </w:rPr>
        <w:t xml:space="preserve"> № </w:t>
      </w:r>
      <w:r w:rsidR="00200EAC">
        <w:rPr>
          <w:sz w:val="28"/>
        </w:rPr>
        <w:t>175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74AA8" w:rsidRDefault="00957E9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974AA8">
        <w:rPr>
          <w:bCs/>
          <w:kern w:val="2"/>
          <w:sz w:val="28"/>
          <w:szCs w:val="28"/>
        </w:rPr>
        <w:t xml:space="preserve"> сельского поселения </w:t>
      </w:r>
      <w:r w:rsidR="00974AA8">
        <w:rPr>
          <w:kern w:val="2"/>
          <w:sz w:val="28"/>
          <w:szCs w:val="28"/>
        </w:rPr>
        <w:t xml:space="preserve">Октябрьского района 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74AA8" w:rsidRPr="00FD40F8" w:rsidRDefault="00974AA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955751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957E9E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E16C87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74AA8" w:rsidRPr="00FD40F8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FD40F8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47 404,1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957E9E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B0E07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007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,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4 989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3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 340,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3 785,3</w:t>
            </w:r>
            <w:r w:rsidR="00200EAC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3 785,3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283,8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 xml:space="preserve">283,8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47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120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в 2020 году – 4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705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4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2021 году – 3 340,1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2022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2023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2024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2025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2026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2027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2028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2029 году – 3 785,3 тыс. рублей;</w:t>
            </w:r>
          </w:p>
          <w:p w:rsidR="00974AA8" w:rsidRPr="00FD40F8" w:rsidRDefault="00200EAC" w:rsidP="00200EAC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2030 году – 3 785,3 тыс. рублей.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FD40F8" w:rsidRDefault="00974AA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74AA8" w:rsidRPr="00FD40F8" w:rsidRDefault="00974AA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957E9E">
              <w:rPr>
                <w:kern w:val="2"/>
                <w:sz w:val="28"/>
                <w:szCs w:val="28"/>
              </w:rPr>
              <w:lastRenderedPageBreak/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Программно-целевые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Default="00974AA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0B0E07" w:rsidRDefault="00974AA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  <w:r w:rsidR="00065184" w:rsidRPr="00065184">
              <w:rPr>
                <w:kern w:val="2"/>
                <w:sz w:val="28"/>
                <w:szCs w:val="28"/>
              </w:rPr>
              <w:t>;</w:t>
            </w:r>
          </w:p>
          <w:p w:rsidR="00065184" w:rsidRPr="00065184" w:rsidRDefault="0006518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сохранение и популяризация объектов культурного наследия </w:t>
            </w:r>
            <w:r w:rsidR="00957E9E">
              <w:rPr>
                <w:rFonts w:ascii="Times New Roman CYR" w:hAnsi="Times New Roman CYR" w:cs="Times New Roman CYR"/>
                <w:sz w:val="28"/>
                <w:szCs w:val="28"/>
              </w:rPr>
              <w:t>Бессергеневского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74AA8" w:rsidRPr="0006518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  <w:r w:rsidR="00065184" w:rsidRPr="00065184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формирование условий для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СДК»; 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общество, вовлечение в культурную жизнь поселения.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616C29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%.</w:t>
            </w:r>
          </w:p>
          <w:p w:rsidR="00065184" w:rsidRPr="00727699" w:rsidRDefault="00727699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доля инвалидов, положительно оценивающих уровень доступности услуг в сфере культуры, в общей </w:t>
            </w:r>
            <w:proofErr w:type="gramStart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>численности</w:t>
            </w:r>
            <w:proofErr w:type="gramEnd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опрошенных инвалидов поселения.</w:t>
            </w:r>
          </w:p>
          <w:p w:rsidR="00065184" w:rsidRPr="00727699" w:rsidRDefault="0006518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74AA8" w:rsidRPr="00FD40F8" w:rsidRDefault="00974AA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74AA8" w:rsidRPr="00FD40F8" w:rsidRDefault="00974AA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47404,1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в 2020 году – 4 989,2 тыс. рублей; 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2021 году – 3 340,1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2022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2023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2024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2025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2026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2027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2028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2029 году – 3 785,3 тыс. рублей;</w:t>
            </w:r>
          </w:p>
          <w:p w:rsidR="00200EAC" w:rsidRDefault="00200EAC" w:rsidP="00200EAC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2030 году – 3 785,3 тыс. рублей.</w:t>
            </w:r>
          </w:p>
          <w:p w:rsidR="00974AA8" w:rsidRPr="00FD40F8" w:rsidRDefault="00974AA8" w:rsidP="00200EAC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283,8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 xml:space="preserve">283,8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47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120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в 2020 году – 4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705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4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2021 году – 3 340,1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2022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2023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2024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2025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2026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2027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2028 году – 3 785,3 тыс. рублей;</w:t>
            </w:r>
          </w:p>
          <w:p w:rsidR="00200EAC" w:rsidRPr="00200EAC" w:rsidRDefault="00200EAC" w:rsidP="00200EA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2029 году – 3 785,3 тыс. рублей;</w:t>
            </w:r>
          </w:p>
          <w:p w:rsidR="00974AA8" w:rsidRPr="00FD40F8" w:rsidRDefault="00200EAC" w:rsidP="00200EAC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>в 2030 году – 3 785,3 тыс. рублей.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974AA8" w:rsidRPr="00FD40F8" w:rsidRDefault="00974AA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lastRenderedPageBreak/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0B0E07" w:rsidRDefault="00974AA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="00727699" w:rsidRPr="00727699">
              <w:rPr>
                <w:kern w:val="2"/>
                <w:sz w:val="28"/>
                <w:szCs w:val="28"/>
              </w:rPr>
              <w:t>;</w:t>
            </w:r>
          </w:p>
          <w:p w:rsidR="00727699" w:rsidRPr="00727699" w:rsidRDefault="0072769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727699">
              <w:rPr>
                <w:kern w:val="2"/>
                <w:sz w:val="28"/>
                <w:szCs w:val="28"/>
              </w:rPr>
              <w:t>увеличение количества инвалидов, положительно оценивающих уровень доступности  услуг в сфере культуры.</w:t>
            </w:r>
          </w:p>
          <w:p w:rsidR="00974AA8" w:rsidRPr="00FD40F8" w:rsidRDefault="00974AA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74AA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974AA8" w:rsidRPr="00FD40F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74AA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6F53AF" w:rsidRDefault="00974AA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Pr="00FD40F8" w:rsidRDefault="00974AA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участия </w:t>
      </w:r>
      <w:r w:rsidR="00957E9E">
        <w:rPr>
          <w:kern w:val="2"/>
          <w:sz w:val="28"/>
          <w:szCs w:val="28"/>
        </w:rPr>
        <w:t>Бессергеневского</w:t>
      </w:r>
      <w:r w:rsidRPr="00CC06E7">
        <w:rPr>
          <w:kern w:val="2"/>
          <w:sz w:val="28"/>
          <w:szCs w:val="28"/>
        </w:rPr>
        <w:t xml:space="preserve"> сельского поселения Октябрьского района </w:t>
      </w:r>
      <w:proofErr w:type="gramStart"/>
      <w:r w:rsidRPr="00CC06E7">
        <w:rPr>
          <w:kern w:val="2"/>
          <w:sz w:val="28"/>
          <w:szCs w:val="28"/>
        </w:rPr>
        <w:t>в</w:t>
      </w:r>
      <w:proofErr w:type="gramEnd"/>
    </w:p>
    <w:p w:rsidR="00974AA8" w:rsidRPr="006F53AF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74AA8" w:rsidRPr="006F53AF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6F53AF" w:rsidRDefault="00974AA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</w:t>
      </w:r>
      <w:r w:rsidR="00957E9E">
        <w:rPr>
          <w:kern w:val="2"/>
          <w:sz w:val="28"/>
          <w:szCs w:val="28"/>
          <w:lang w:eastAsia="en-US"/>
        </w:rPr>
        <w:t>Бессергеневского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74AA8" w:rsidRPr="006F53AF" w:rsidRDefault="00974AA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BF799D" w:rsidRDefault="00974AA8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974AA8" w:rsidRPr="00727699" w:rsidRDefault="00974AA8" w:rsidP="000D2245">
      <w:pPr>
        <w:pStyle w:val="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727699" w:rsidRPr="00727699">
        <w:rPr>
          <w:rFonts w:ascii="Times New Roman" w:hAnsi="Times New Roman" w:cs="Times New Roman"/>
          <w:sz w:val="28"/>
        </w:rPr>
        <w:tab/>
      </w:r>
      <w:r w:rsidR="00727699" w:rsidRPr="00727699">
        <w:rPr>
          <w:rFonts w:ascii="Times New Roman" w:hAnsi="Times New Roman" w:cs="Times New Roman"/>
          <w:sz w:val="28"/>
        </w:rPr>
        <w:tab/>
        <w:t>М</w:t>
      </w:r>
      <w:r>
        <w:rPr>
          <w:rFonts w:ascii="Times New Roman" w:hAnsi="Times New Roman" w:cs="Times New Roman"/>
          <w:sz w:val="28"/>
        </w:rPr>
        <w:t xml:space="preserve">.А. </w:t>
      </w:r>
      <w:proofErr w:type="spellStart"/>
      <w:r w:rsidR="00727699" w:rsidRPr="00727699">
        <w:rPr>
          <w:rFonts w:ascii="Times New Roman" w:hAnsi="Times New Roman" w:cs="Times New Roman"/>
          <w:sz w:val="28"/>
        </w:rPr>
        <w:t>Ярыш</w:t>
      </w:r>
      <w:proofErr w:type="spellEnd"/>
    </w:p>
    <w:p w:rsidR="00974AA8" w:rsidRPr="00FD40F8" w:rsidRDefault="00974AA8" w:rsidP="00F36DF9">
      <w:pPr>
        <w:rPr>
          <w:sz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  <w:sectPr w:rsidR="00974AA8" w:rsidRPr="00FD40F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 и их </w:t>
      </w:r>
      <w:proofErr w:type="gramStart"/>
      <w:r w:rsidRPr="00FD40F8">
        <w:rPr>
          <w:kern w:val="2"/>
          <w:sz w:val="28"/>
          <w:szCs w:val="28"/>
        </w:rPr>
        <w:t>значения</w:t>
      </w:r>
      <w:r>
        <w:rPr>
          <w:kern w:val="2"/>
          <w:sz w:val="28"/>
          <w:szCs w:val="28"/>
        </w:rPr>
        <w:t>х</w:t>
      </w:r>
      <w:proofErr w:type="gramEnd"/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74AA8" w:rsidRPr="002076AD" w:rsidRDefault="00974AA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74AA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74AA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18</w:t>
            </w:r>
          </w:p>
        </w:tc>
      </w:tr>
    </w:tbl>
    <w:p w:rsidR="00974AA8" w:rsidRPr="002076AD" w:rsidRDefault="00974AA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692888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2076AD" w:rsidRDefault="00692888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0F6EFD" w:rsidRDefault="00692888" w:rsidP="00E85DFA">
            <w:r w:rsidRPr="000F6EFD">
              <w:rPr>
                <w:kern w:val="2"/>
              </w:rPr>
              <w:t>Показатель 1.1.Коли</w:t>
            </w:r>
            <w:r w:rsidRPr="000F6EFD">
              <w:rPr>
                <w:kern w:val="2"/>
              </w:rPr>
              <w:softHyphen/>
              <w:t>чество посещений учреждений куль</w:t>
            </w:r>
            <w:r w:rsidRPr="000F6EFD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0F6EFD" w:rsidRDefault="00692888" w:rsidP="00E85DFA">
            <w:pPr>
              <w:jc w:val="center"/>
            </w:pPr>
            <w:r w:rsidRPr="000F6EFD">
              <w:rPr>
                <w:kern w:val="2"/>
              </w:rPr>
              <w:t>ведом</w:t>
            </w:r>
            <w:r w:rsidRPr="000F6EFD">
              <w:rPr>
                <w:kern w:val="2"/>
              </w:rPr>
              <w:softHyphen/>
              <w:t>ствен</w:t>
            </w:r>
            <w:r w:rsidRPr="000F6EF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0F6EFD" w:rsidRDefault="00692888" w:rsidP="00E85DFA">
            <w:pPr>
              <w:jc w:val="center"/>
            </w:pPr>
            <w:r w:rsidRPr="000F6EFD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947780" w:rsidRDefault="00692888" w:rsidP="00C822A1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</w:tr>
      <w:tr w:rsidR="00974AA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74AA8" w:rsidRPr="002076AD" w:rsidRDefault="00974AA8" w:rsidP="000F6EFD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культуры»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</w:tr>
      <w:tr w:rsidR="00974AA8" w:rsidRPr="00692888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74AA8" w:rsidRPr="007E35B9" w:rsidRDefault="00974AA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spacing w:line="226" w:lineRule="auto"/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57,0</w:t>
            </w:r>
          </w:p>
        </w:tc>
      </w:tr>
      <w:tr w:rsidR="00974AA8" w:rsidRPr="00692888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74AA8" w:rsidRPr="001E4DAB" w:rsidRDefault="00974AA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spacing w:line="226" w:lineRule="auto"/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82,3</w:t>
            </w:r>
          </w:p>
        </w:tc>
      </w:tr>
      <w:tr w:rsidR="00974AA8" w:rsidRPr="00692888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74AA8" w:rsidRPr="001E4DAB" w:rsidRDefault="00974AA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spacing w:line="226" w:lineRule="auto"/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85,5</w:t>
            </w:r>
          </w:p>
        </w:tc>
      </w:tr>
      <w:tr w:rsidR="00974AA8" w:rsidRPr="00692888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0F6EFD" w:rsidP="000F6EFD">
            <w:pPr>
              <w:ind w:left="-57" w:right="-57"/>
              <w:jc w:val="center"/>
            </w:pPr>
            <w:r>
              <w:rPr>
                <w:kern w:val="2"/>
                <w:lang w:val="en-US"/>
              </w:rPr>
              <w:t>2.5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r w:rsidRPr="002076AD">
              <w:rPr>
                <w:kern w:val="2"/>
              </w:rPr>
              <w:t xml:space="preserve">Показатель </w:t>
            </w:r>
            <w:r w:rsidR="000F6EFD" w:rsidRPr="000B0E07">
              <w:rPr>
                <w:kern w:val="2"/>
              </w:rPr>
              <w:t>2</w:t>
            </w:r>
            <w:r w:rsidRPr="002076AD">
              <w:rPr>
                <w:kern w:val="2"/>
              </w:rPr>
              <w:t>.</w:t>
            </w:r>
            <w:r w:rsidR="000F6EFD" w:rsidRPr="000B0E07">
              <w:rPr>
                <w:kern w:val="2"/>
              </w:rPr>
              <w:t>5</w:t>
            </w:r>
            <w:r>
              <w:rPr>
                <w:kern w:val="2"/>
              </w:rPr>
              <w:t>.</w:t>
            </w:r>
          </w:p>
          <w:p w:rsidR="00974AA8" w:rsidRPr="005A618D" w:rsidRDefault="00974AA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534160">
            <w:pPr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45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55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65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85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</w:tr>
    </w:tbl>
    <w:p w:rsidR="00974AA8" w:rsidRPr="00FD40F8" w:rsidRDefault="00974AA8" w:rsidP="000F6EF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2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Default="00974AA8" w:rsidP="000F6EFD">
      <w:pPr>
        <w:autoSpaceDE w:val="0"/>
        <w:autoSpaceDN w:val="0"/>
        <w:adjustRightInd w:val="0"/>
        <w:ind w:left="7938"/>
        <w:jc w:val="right"/>
        <w:rPr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74AA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74AA8" w:rsidRPr="00FD40F8" w:rsidRDefault="00974AA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74AA8" w:rsidRPr="002076AD" w:rsidTr="001E410D">
        <w:tc>
          <w:tcPr>
            <w:tcW w:w="623" w:type="dxa"/>
            <w:gridSpan w:val="2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74AA8" w:rsidRPr="002076AD" w:rsidRDefault="00974AA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74AA8" w:rsidRPr="002076AD" w:rsidRDefault="00974AA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74AA8" w:rsidRPr="002076AD" w:rsidTr="001E410D">
        <w:tc>
          <w:tcPr>
            <w:tcW w:w="623" w:type="dxa"/>
            <w:gridSpan w:val="2"/>
            <w:vMerge/>
            <w:vAlign w:val="center"/>
          </w:tcPr>
          <w:p w:rsidR="00974AA8" w:rsidRPr="002076AD" w:rsidRDefault="00974AA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</w:tr>
      <w:tr w:rsidR="00974AA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74AA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74AA8" w:rsidRPr="007578C8" w:rsidRDefault="00974AA8" w:rsidP="000F6EF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4C0FEA" w:rsidRDefault="00974AA8" w:rsidP="0004229B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="0004229B">
              <w:t xml:space="preserve"> </w:t>
            </w:r>
            <w:r w:rsidR="0004229B" w:rsidRPr="0004229B">
              <w:t xml:space="preserve">- </w:t>
            </w:r>
            <w:r w:rsidRPr="004C0FEA">
              <w:t xml:space="preserve">создание условий для реализации муниципальной 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</w:t>
            </w:r>
            <w:r>
              <w:t xml:space="preserve"> </w:t>
            </w:r>
            <w:r w:rsidR="0004229B">
              <w:t>»</w:t>
            </w:r>
            <w:r w:rsidR="0004229B" w:rsidRPr="0004229B">
              <w:t xml:space="preserve">, </w:t>
            </w:r>
            <w:r w:rsidR="0004229B">
              <w:t xml:space="preserve"> </w:t>
            </w:r>
            <w:r w:rsidR="0004229B" w:rsidRPr="0004229B"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="0004229B" w:rsidRPr="0004229B">
              <w:t>в</w:t>
            </w:r>
            <w:proofErr w:type="gramEnd"/>
            <w:r w:rsidR="0004229B" w:rsidRPr="0004229B">
              <w:t xml:space="preserve"> МУК «</w:t>
            </w:r>
            <w:proofErr w:type="spellStart"/>
            <w:r w:rsidR="0004229B" w:rsidRPr="0004229B">
              <w:t>Бессергеневский</w:t>
            </w:r>
            <w:proofErr w:type="spellEnd"/>
            <w:r w:rsidR="0004229B" w:rsidRPr="0004229B">
              <w:t xml:space="preserve"> СДК»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04229B" w:rsidRDefault="00974AA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74AA8" w:rsidRDefault="00974AA8" w:rsidP="005D2AB7">
            <w:pPr>
              <w:widowControl w:val="0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74AA8" w:rsidRPr="00760B9C" w:rsidRDefault="005D2AB7" w:rsidP="005D2AB7">
            <w:pPr>
              <w:widowControl w:val="0"/>
            </w:pPr>
            <w:r w:rsidRPr="005D2AB7">
              <w:rPr>
                <w:rFonts w:ascii="Times New Roman CYR" w:hAnsi="Times New Roman CYR" w:cs="Times New Roman CYR"/>
              </w:rPr>
              <w:t>Обеспечение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5D2AB7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Обеспечение надлежащего</w:t>
            </w:r>
            <w:r w:rsidR="005D2AB7" w:rsidRPr="001D1512">
              <w:rPr>
                <w:rFonts w:ascii="Times New Roman" w:hAnsi="Times New Roman" w:cs="Times New Roman"/>
              </w:rPr>
              <w:t>,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5D2AB7" w:rsidRPr="005D2AB7">
              <w:rPr>
                <w:rFonts w:ascii="Times New Roman" w:hAnsi="Times New Roman" w:cs="Times New Roman"/>
              </w:rPr>
              <w:t>качественного предоставления муниципальных услуг</w:t>
            </w:r>
            <w:r w:rsidRPr="002076AD">
              <w:rPr>
                <w:rFonts w:ascii="Times New Roman" w:hAnsi="Times New Roman" w:cs="Times New Roman"/>
              </w:rPr>
              <w:t xml:space="preserve"> на территории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  <w:r w:rsidR="001D1512" w:rsidRPr="001D1512">
              <w:rPr>
                <w:rFonts w:ascii="Times New Roman" w:hAnsi="Times New Roman" w:cs="Times New Roman"/>
              </w:rPr>
              <w:t xml:space="preserve">; </w:t>
            </w:r>
            <w:r w:rsidR="001D1512">
              <w:t xml:space="preserve"> </w:t>
            </w:r>
            <w:r w:rsidR="001D1512" w:rsidRPr="001D1512">
              <w:rPr>
                <w:rFonts w:ascii="Times New Roman" w:hAnsi="Times New Roman" w:cs="Times New Roman"/>
              </w:rPr>
              <w:t>создание условий для удовлетворения потребностей населения в культурно - досуговой деятельности, расширение возможностей для духовного развития;</w:t>
            </w:r>
          </w:p>
        </w:tc>
        <w:tc>
          <w:tcPr>
            <w:tcW w:w="2410" w:type="dxa"/>
          </w:tcPr>
          <w:p w:rsidR="00974AA8" w:rsidRPr="002076AD" w:rsidRDefault="001D1512" w:rsidP="000F6EFD">
            <w:pPr>
              <w:pStyle w:val="ConsPlusCell"/>
              <w:rPr>
                <w:rFonts w:ascii="Times New Roman" w:hAnsi="Times New Roman" w:cs="Times New Roman"/>
              </w:rPr>
            </w:pPr>
            <w:r w:rsidRPr="001D1512">
              <w:rPr>
                <w:rFonts w:ascii="Times New Roman" w:hAnsi="Times New Roman" w:cs="Times New Roman"/>
              </w:rPr>
              <w:t xml:space="preserve">Неудовлетворение потребностей населения в культурно - досуговой деятельности  </w:t>
            </w:r>
            <w:r w:rsidR="00974AA8" w:rsidRPr="002076AD">
              <w:rPr>
                <w:rFonts w:ascii="Times New Roman" w:hAnsi="Times New Roman" w:cs="Times New Roman"/>
              </w:rPr>
              <w:t xml:space="preserve">на территории </w:t>
            </w:r>
            <w:r w:rsidR="000F6EFD" w:rsidRPr="000F6EFD">
              <w:rPr>
                <w:rFonts w:ascii="Times New Roman" w:hAnsi="Times New Roman" w:cs="Times New Roman"/>
              </w:rPr>
              <w:t>Бессергеневског</w:t>
            </w:r>
            <w:r w:rsidR="00974AA8">
              <w:rPr>
                <w:rFonts w:ascii="Times New Roman" w:hAnsi="Times New Roman" w:cs="Times New Roman"/>
              </w:rPr>
              <w:t>о</w:t>
            </w:r>
            <w:r w:rsidR="00974AA8"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lastRenderedPageBreak/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</w:t>
            </w:r>
            <w:r>
              <w:rPr>
                <w:rFonts w:ascii="Times New Roman" w:hAnsi="Times New Roman" w:cs="Times New Roman"/>
              </w:rPr>
              <w:lastRenderedPageBreak/>
              <w:t>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lastRenderedPageBreak/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61C76" w:rsidRDefault="00974AA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 xml:space="preserve">Выполнение Указов </w:t>
            </w:r>
            <w:r w:rsidRPr="00761C76">
              <w:rPr>
                <w:kern w:val="2"/>
              </w:rPr>
              <w:lastRenderedPageBreak/>
              <w:t>Президента РФ</w:t>
            </w:r>
          </w:p>
        </w:tc>
        <w:tc>
          <w:tcPr>
            <w:tcW w:w="2410" w:type="dxa"/>
          </w:tcPr>
          <w:p w:rsidR="00974AA8" w:rsidRPr="00761C76" w:rsidRDefault="00974AA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lastRenderedPageBreak/>
              <w:t xml:space="preserve">Нарушение прав </w:t>
            </w:r>
            <w:r w:rsidRPr="00761C76">
              <w:rPr>
                <w:rFonts w:ascii="Times New Roman" w:hAnsi="Times New Roman" w:cs="Times New Roman"/>
                <w:kern w:val="2"/>
              </w:rPr>
              <w:lastRenderedPageBreak/>
              <w:t>работников культуры</w:t>
            </w:r>
          </w:p>
        </w:tc>
        <w:tc>
          <w:tcPr>
            <w:tcW w:w="1874" w:type="dxa"/>
          </w:tcPr>
          <w:p w:rsidR="00974AA8" w:rsidRDefault="00974AA8" w:rsidP="00950E63">
            <w:pPr>
              <w:widowControl w:val="0"/>
              <w:jc w:val="center"/>
            </w:pPr>
            <w:r>
              <w:lastRenderedPageBreak/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04229B" w:rsidRDefault="0004229B" w:rsidP="00EC2A53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29" w:type="dxa"/>
            <w:gridSpan w:val="2"/>
          </w:tcPr>
          <w:p w:rsidR="00974AA8" w:rsidRPr="0004229B" w:rsidRDefault="00974AA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 w:rsidR="0004229B" w:rsidRPr="0004229B">
              <w:t>4.</w:t>
            </w:r>
          </w:p>
          <w:p w:rsidR="00974AA8" w:rsidRPr="002E393E" w:rsidRDefault="0004229B" w:rsidP="00760B9C">
            <w:pPr>
              <w:widowControl w:val="0"/>
            </w:pPr>
            <w:r w:rsidRPr="0004229B">
              <w:rPr>
                <w:rFonts w:ascii="Times New Roman CYR" w:hAnsi="Times New Roman CYR" w:cs="Times New Roman CYR"/>
              </w:rPr>
              <w:t>Мероприятия по адаптации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2976" w:type="dxa"/>
          </w:tcPr>
          <w:p w:rsidR="00974AA8" w:rsidRPr="002076AD" w:rsidRDefault="00974AA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578C8" w:rsidRDefault="00974AA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74AA8" w:rsidRPr="002076AD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4AA8" w:rsidRPr="007578C8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74AA8" w:rsidRPr="0004229B" w:rsidRDefault="0004229B" w:rsidP="00EC2A5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5</w:t>
            </w:r>
          </w:p>
        </w:tc>
      </w:tr>
    </w:tbl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Pr="00F65582" w:rsidRDefault="00974AA8">
      <w:pPr>
        <w:rPr>
          <w:sz w:val="2"/>
          <w:szCs w:val="2"/>
        </w:rPr>
      </w:pPr>
    </w:p>
    <w:p w:rsidR="00974AA8" w:rsidRPr="00FD40F8" w:rsidRDefault="00974AA8" w:rsidP="0004229B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974AA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4229B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04229B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EE2DD0" w:rsidTr="00D1764D">
        <w:tc>
          <w:tcPr>
            <w:tcW w:w="2728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74AA8" w:rsidRPr="00EE2DD0" w:rsidTr="002205F8">
        <w:tc>
          <w:tcPr>
            <w:tcW w:w="2728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74AA8" w:rsidRPr="002076AD" w:rsidRDefault="00974AA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BA2132" w:rsidRPr="00EE2DD0" w:rsidTr="002205F8">
        <w:tc>
          <w:tcPr>
            <w:tcW w:w="2728" w:type="dxa"/>
          </w:tcPr>
          <w:p w:rsidR="00BA2132" w:rsidRPr="002076AD" w:rsidRDefault="00BA213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A2132" w:rsidRPr="00845086" w:rsidRDefault="00BA213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47404,1</w:t>
            </w:r>
          </w:p>
        </w:tc>
        <w:tc>
          <w:tcPr>
            <w:tcW w:w="778" w:type="dxa"/>
          </w:tcPr>
          <w:p w:rsidR="00BA2132" w:rsidRPr="00845086" w:rsidRDefault="00BA2132" w:rsidP="008B3B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BA2132" w:rsidRPr="00845086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4989,2</w:t>
            </w:r>
          </w:p>
        </w:tc>
        <w:tc>
          <w:tcPr>
            <w:tcW w:w="641" w:type="dxa"/>
          </w:tcPr>
          <w:p w:rsidR="00BA2132" w:rsidRPr="00845086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Default="00BA2132">
            <w:r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>
            <w:r w:rsidRPr="003A2EE5">
              <w:t>3785,3</w:t>
            </w:r>
          </w:p>
        </w:tc>
      </w:tr>
      <w:tr w:rsidR="00BA2132" w:rsidRPr="00EE2DD0" w:rsidTr="002205F8">
        <w:tc>
          <w:tcPr>
            <w:tcW w:w="2728" w:type="dxa"/>
            <w:vMerge w:val="restart"/>
          </w:tcPr>
          <w:p w:rsidR="00BA2132" w:rsidRPr="002076AD" w:rsidRDefault="00BA2132" w:rsidP="0004229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49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47404,1</w:t>
            </w:r>
          </w:p>
        </w:tc>
        <w:tc>
          <w:tcPr>
            <w:tcW w:w="778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4989,2</w:t>
            </w:r>
          </w:p>
        </w:tc>
        <w:tc>
          <w:tcPr>
            <w:tcW w:w="641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Default="00BA2132" w:rsidP="00C822A1">
            <w:r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</w:tr>
      <w:tr w:rsidR="00BA2132" w:rsidRPr="00EE2DD0" w:rsidTr="002205F8">
        <w:tc>
          <w:tcPr>
            <w:tcW w:w="2728" w:type="dxa"/>
            <w:vMerge/>
          </w:tcPr>
          <w:p w:rsidR="00BA2132" w:rsidRPr="002076AD" w:rsidRDefault="00BA2132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BA2132" w:rsidRPr="007578C8" w:rsidRDefault="00BA2132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47404,1</w:t>
            </w:r>
          </w:p>
        </w:tc>
        <w:tc>
          <w:tcPr>
            <w:tcW w:w="778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4989,2</w:t>
            </w:r>
          </w:p>
        </w:tc>
        <w:tc>
          <w:tcPr>
            <w:tcW w:w="641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Default="00BA2132" w:rsidP="00C822A1">
            <w:r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</w:tr>
      <w:tr w:rsidR="00BA2132" w:rsidRPr="00EE2DD0" w:rsidTr="002205F8">
        <w:tc>
          <w:tcPr>
            <w:tcW w:w="2728" w:type="dxa"/>
          </w:tcPr>
          <w:p w:rsidR="00BA2132" w:rsidRDefault="00BA213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A2132" w:rsidRPr="00760B9C" w:rsidRDefault="00BA2132" w:rsidP="008C25DB">
            <w:pPr>
              <w:widowControl w:val="0"/>
              <w:jc w:val="both"/>
            </w:pPr>
            <w:r w:rsidRPr="001D1512">
              <w:rPr>
                <w:rFonts w:ascii="Times New Roman CYR" w:hAnsi="Times New Roman CYR" w:cs="Times New Roman CYR"/>
              </w:rPr>
              <w:t>О</w:t>
            </w:r>
            <w:r w:rsidRPr="005D2AB7">
              <w:rPr>
                <w:rFonts w:ascii="Times New Roman CYR" w:hAnsi="Times New Roman CYR" w:cs="Times New Roman CYR"/>
              </w:rPr>
              <w:t>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1491" w:type="dxa"/>
          </w:tcPr>
          <w:p w:rsidR="00BA2132" w:rsidRPr="007578C8" w:rsidRDefault="00BA2132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BA2132" w:rsidRPr="002076AD" w:rsidRDefault="00BA213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BA2132" w:rsidRPr="002076AD" w:rsidRDefault="00BA213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A2132" w:rsidRPr="005D2AB7" w:rsidRDefault="00BA2132" w:rsidP="005D2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</w:t>
            </w:r>
            <w:r w:rsidRPr="006B1592">
              <w:rPr>
                <w:rFonts w:ascii="Times New Roman" w:hAnsi="Times New Roman" w:cs="Times New Roman"/>
                <w:kern w:val="2"/>
              </w:rPr>
              <w:t>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00590</w:t>
            </w:r>
          </w:p>
        </w:tc>
        <w:tc>
          <w:tcPr>
            <w:tcW w:w="850" w:type="dxa"/>
          </w:tcPr>
          <w:p w:rsidR="00BA2132" w:rsidRPr="002076AD" w:rsidRDefault="00BA213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BA2132" w:rsidRPr="00845086" w:rsidRDefault="00AB2473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47025,2</w:t>
            </w:r>
          </w:p>
        </w:tc>
        <w:tc>
          <w:tcPr>
            <w:tcW w:w="778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BA2132" w:rsidRPr="00845086" w:rsidRDefault="00AB2473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4610,3</w:t>
            </w:r>
          </w:p>
        </w:tc>
        <w:tc>
          <w:tcPr>
            <w:tcW w:w="641" w:type="dxa"/>
          </w:tcPr>
          <w:p w:rsidR="00BA2132" w:rsidRPr="00845086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Default="00BA2132" w:rsidP="00C822A1">
            <w:r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  <w:tc>
          <w:tcPr>
            <w:tcW w:w="567" w:type="dxa"/>
          </w:tcPr>
          <w:p w:rsidR="00BA2132" w:rsidRDefault="00BA2132" w:rsidP="00C822A1">
            <w:r w:rsidRPr="003A2EE5">
              <w:t>3785,3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1D1512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2473" w:rsidRPr="00EE2DD0" w:rsidTr="002205F8">
        <w:tc>
          <w:tcPr>
            <w:tcW w:w="2728" w:type="dxa"/>
          </w:tcPr>
          <w:p w:rsidR="00AB2473" w:rsidRDefault="00AB2473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0B0E07">
              <w:t>1</w:t>
            </w:r>
            <w:r w:rsidRPr="002076AD">
              <w:t>.</w:t>
            </w:r>
            <w:r w:rsidRPr="000B0E07">
              <w:t>4</w:t>
            </w:r>
            <w:r w:rsidRPr="002076AD">
              <w:t>.</w:t>
            </w:r>
          </w:p>
          <w:p w:rsidR="00AB2473" w:rsidRPr="002E393E" w:rsidRDefault="00AB2473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AB2473" w:rsidRPr="007578C8" w:rsidRDefault="00AB2473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2473" w:rsidRPr="006B1592" w:rsidRDefault="00AB2473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81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AB2473" w:rsidRPr="006B1592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B2473" w:rsidRPr="00AB2473" w:rsidRDefault="00AB2473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378,9</w:t>
            </w:r>
          </w:p>
        </w:tc>
        <w:tc>
          <w:tcPr>
            <w:tcW w:w="778" w:type="dxa"/>
          </w:tcPr>
          <w:p w:rsidR="00AB2473" w:rsidRPr="00AB2473" w:rsidRDefault="00AB2473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378,9</w:t>
            </w:r>
          </w:p>
        </w:tc>
        <w:tc>
          <w:tcPr>
            <w:tcW w:w="641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</w:tr>
    </w:tbl>
    <w:p w:rsidR="00974AA8" w:rsidRPr="00580ED9" w:rsidRDefault="00974AA8">
      <w:pPr>
        <w:rPr>
          <w:sz w:val="2"/>
          <w:szCs w:val="2"/>
        </w:rPr>
      </w:pP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974AA8" w:rsidRPr="00FD40F8" w:rsidRDefault="00974AA8" w:rsidP="0069288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74AA8" w:rsidRDefault="00974AA8" w:rsidP="0069288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69288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69288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0422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0422A8" w:rsidTr="002C7AAA">
        <w:trPr>
          <w:jc w:val="center"/>
        </w:trPr>
        <w:tc>
          <w:tcPr>
            <w:tcW w:w="427" w:type="dxa"/>
            <w:vMerge w:val="restart"/>
          </w:tcPr>
          <w:p w:rsidR="00974AA8" w:rsidRPr="002076AD" w:rsidRDefault="00974AA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BA2132" w:rsidRPr="00CE7071" w:rsidTr="002C7AAA">
        <w:trPr>
          <w:jc w:val="center"/>
        </w:trPr>
        <w:tc>
          <w:tcPr>
            <w:tcW w:w="427" w:type="dxa"/>
            <w:vMerge w:val="restart"/>
          </w:tcPr>
          <w:p w:rsidR="00BA2132" w:rsidRPr="002076AD" w:rsidRDefault="00BA213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BA2132" w:rsidRPr="002076AD" w:rsidRDefault="00BA213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BA2132" w:rsidRPr="002076AD" w:rsidRDefault="00BA213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47404,1</w:t>
            </w:r>
          </w:p>
        </w:tc>
        <w:tc>
          <w:tcPr>
            <w:tcW w:w="992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4989,2</w:t>
            </w:r>
          </w:p>
        </w:tc>
        <w:tc>
          <w:tcPr>
            <w:tcW w:w="514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AB2473" w:rsidRDefault="00AB247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283,8</w:t>
            </w:r>
          </w:p>
        </w:tc>
        <w:tc>
          <w:tcPr>
            <w:tcW w:w="992" w:type="dxa"/>
          </w:tcPr>
          <w:p w:rsidR="00974AA8" w:rsidRPr="00BA213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BA2132" w:rsidRDefault="00AB247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283,8</w:t>
            </w:r>
          </w:p>
        </w:tc>
        <w:tc>
          <w:tcPr>
            <w:tcW w:w="514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BA2132" w:rsidRPr="00CE7071" w:rsidTr="002C7AAA">
        <w:trPr>
          <w:jc w:val="center"/>
        </w:trPr>
        <w:tc>
          <w:tcPr>
            <w:tcW w:w="427" w:type="dxa"/>
            <w:vMerge/>
          </w:tcPr>
          <w:p w:rsidR="00BA2132" w:rsidRPr="002076AD" w:rsidRDefault="00BA2132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BA2132" w:rsidRPr="002076AD" w:rsidRDefault="00BA2132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BA2132" w:rsidRPr="002076AD" w:rsidRDefault="00BA213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BA2132" w:rsidRPr="00BA2132" w:rsidRDefault="00AB2473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47120,3</w:t>
            </w:r>
          </w:p>
        </w:tc>
        <w:tc>
          <w:tcPr>
            <w:tcW w:w="992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BA2132" w:rsidRPr="00BA2132" w:rsidRDefault="00AB2473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4705,4</w:t>
            </w:r>
          </w:p>
        </w:tc>
        <w:tc>
          <w:tcPr>
            <w:tcW w:w="514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BA2132" w:rsidRPr="00CE7071" w:rsidTr="002C7AAA">
        <w:trPr>
          <w:jc w:val="center"/>
        </w:trPr>
        <w:tc>
          <w:tcPr>
            <w:tcW w:w="427" w:type="dxa"/>
            <w:vMerge w:val="restart"/>
          </w:tcPr>
          <w:p w:rsidR="00BA2132" w:rsidRPr="002076AD" w:rsidRDefault="00BA213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BA2132" w:rsidRPr="002076AD" w:rsidRDefault="00BA213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BA2132" w:rsidRPr="002076AD" w:rsidRDefault="00BA213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47404,1</w:t>
            </w:r>
          </w:p>
        </w:tc>
        <w:tc>
          <w:tcPr>
            <w:tcW w:w="992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4989,2</w:t>
            </w:r>
          </w:p>
        </w:tc>
        <w:tc>
          <w:tcPr>
            <w:tcW w:w="514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AB2473" w:rsidRDefault="00AB247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283,8</w:t>
            </w:r>
          </w:p>
        </w:tc>
        <w:tc>
          <w:tcPr>
            <w:tcW w:w="992" w:type="dxa"/>
          </w:tcPr>
          <w:p w:rsidR="00974AA8" w:rsidRPr="00BA213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BA2132" w:rsidRDefault="00AB247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283,8</w:t>
            </w:r>
          </w:p>
        </w:tc>
        <w:tc>
          <w:tcPr>
            <w:tcW w:w="514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BA2132" w:rsidRPr="00CE7071" w:rsidTr="002C7AAA">
        <w:trPr>
          <w:jc w:val="center"/>
        </w:trPr>
        <w:tc>
          <w:tcPr>
            <w:tcW w:w="427" w:type="dxa"/>
            <w:vMerge/>
          </w:tcPr>
          <w:p w:rsidR="00BA2132" w:rsidRPr="002076AD" w:rsidRDefault="00BA2132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BA2132" w:rsidRPr="002076AD" w:rsidRDefault="00BA2132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BA2132" w:rsidRPr="002076AD" w:rsidRDefault="00BA213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BA2132" w:rsidRPr="00BA2132" w:rsidRDefault="00AB2473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47120,3</w:t>
            </w:r>
          </w:p>
        </w:tc>
        <w:tc>
          <w:tcPr>
            <w:tcW w:w="992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BA2132" w:rsidRPr="00BA2132" w:rsidRDefault="00AB2473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4705,4</w:t>
            </w:r>
          </w:p>
        </w:tc>
        <w:tc>
          <w:tcPr>
            <w:tcW w:w="514" w:type="dxa"/>
          </w:tcPr>
          <w:p w:rsidR="00BA2132" w:rsidRPr="00BA2132" w:rsidRDefault="00BA2132" w:rsidP="00C822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3340,1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  <w:tc>
          <w:tcPr>
            <w:tcW w:w="567" w:type="dxa"/>
          </w:tcPr>
          <w:p w:rsidR="00BA2132" w:rsidRPr="00BA2132" w:rsidRDefault="00BA2132" w:rsidP="00C822A1">
            <w:pPr>
              <w:rPr>
                <w:sz w:val="18"/>
                <w:szCs w:val="18"/>
              </w:rPr>
            </w:pPr>
            <w:r w:rsidRPr="00BA2132">
              <w:rPr>
                <w:sz w:val="18"/>
                <w:szCs w:val="18"/>
              </w:rPr>
              <w:t>3785,3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</w:tbl>
    <w:p w:rsidR="00974AA8" w:rsidRPr="00565D68" w:rsidRDefault="00974AA8">
      <w:pPr>
        <w:rPr>
          <w:sz w:val="2"/>
          <w:szCs w:val="2"/>
        </w:rPr>
      </w:pPr>
    </w:p>
    <w:p w:rsidR="00974AA8" w:rsidRPr="00FD40F8" w:rsidRDefault="00974AA8" w:rsidP="001D151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74AA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1D1512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74AA8" w:rsidRPr="00FD40F8" w:rsidRDefault="00974AA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74AA8" w:rsidRPr="002D4F24" w:rsidRDefault="00974AA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74AA8" w:rsidRPr="00452A84" w:rsidTr="00985C72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74AA8" w:rsidRPr="00985C72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74AA8" w:rsidRPr="00452A84" w:rsidTr="00B91086">
        <w:trPr>
          <w:tblHeader/>
        </w:trPr>
        <w:tc>
          <w:tcPr>
            <w:tcW w:w="15265" w:type="dxa"/>
            <w:gridSpan w:val="17"/>
          </w:tcPr>
          <w:p w:rsidR="00974AA8" w:rsidRPr="00452A84" w:rsidRDefault="00974AA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 xml:space="preserve">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74AA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23290,6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74AA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21543,8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2D4F2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74AA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1746,8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 w:val="restart"/>
          </w:tcPr>
          <w:p w:rsidR="00692888" w:rsidRPr="00452A84" w:rsidRDefault="0095575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</w:p>
        </w:tc>
        <w:tc>
          <w:tcPr>
            <w:tcW w:w="2495" w:type="dxa"/>
            <w:vMerge w:val="restart"/>
          </w:tcPr>
          <w:p w:rsidR="00692888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 w:rsidRPr="005A69D7">
              <w:t>Капитальный ремонт СДК</w:t>
            </w:r>
            <w:r>
              <w:t xml:space="preserve"> ст. </w:t>
            </w:r>
            <w:proofErr w:type="spellStart"/>
            <w:r>
              <w:t>Заплавской</w:t>
            </w:r>
            <w:proofErr w:type="spellEnd"/>
            <w:r>
              <w:t xml:space="preserve"> и прилегающей дворовой территории по адресу: Ростовская область, Октябрьский район, ст. Заплавская, ул. Ленина д.1</w:t>
            </w:r>
          </w:p>
          <w:p w:rsidR="00692888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</w:pPr>
          </w:p>
          <w:p w:rsidR="00692888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</w:pPr>
          </w:p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92888" w:rsidRPr="005A69D7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5A69D7">
              <w:rPr>
                <w:kern w:val="2"/>
              </w:rPr>
              <w:t>№ 61-1-0753-19 от 01.08.2019</w:t>
            </w:r>
          </w:p>
        </w:tc>
        <w:tc>
          <w:tcPr>
            <w:tcW w:w="1755" w:type="dxa"/>
          </w:tcPr>
          <w:p w:rsidR="00692888" w:rsidRPr="005A69D7" w:rsidRDefault="00692888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5A69D7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5A69D7" w:rsidRDefault="00692888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5A69D7">
              <w:rPr>
                <w:kern w:val="2"/>
                <w:lang w:eastAsia="en-US"/>
              </w:rPr>
              <w:t>15127,7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5A69D7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13993,1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1134,6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 w:val="restart"/>
          </w:tcPr>
          <w:p w:rsidR="00692888" w:rsidRPr="00955751" w:rsidRDefault="00955751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1.2</w:t>
            </w:r>
            <w:bookmarkStart w:id="0" w:name="_GoBack"/>
            <w:bookmarkEnd w:id="0"/>
          </w:p>
        </w:tc>
        <w:tc>
          <w:tcPr>
            <w:tcW w:w="2495" w:type="dxa"/>
            <w:vMerge w:val="restart"/>
          </w:tcPr>
          <w:p w:rsidR="00692888" w:rsidRDefault="00692888" w:rsidP="00C822A1">
            <w:r>
              <w:t>Капитальный ремонт СК х. Калинин и прилегающей дворовой территории по адресу: Ростовская область, Октябрьский район, х. Калинин, ул. Центральная д.82</w:t>
            </w:r>
          </w:p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92888" w:rsidRPr="00452A84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t>№ 61-1-0970-19 от 26.09.2019</w:t>
            </w:r>
          </w:p>
        </w:tc>
        <w:tc>
          <w:tcPr>
            <w:tcW w:w="1755" w:type="dxa"/>
          </w:tcPr>
          <w:p w:rsidR="00692888" w:rsidRPr="00452A84" w:rsidRDefault="00692888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t>8 162,9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7550,7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612,2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 w:val="restart"/>
          </w:tcPr>
          <w:p w:rsidR="00974AA8" w:rsidRPr="005A1F0D" w:rsidRDefault="005A1F0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lang w:val="en-US"/>
              </w:rPr>
            </w:pPr>
            <w:r>
              <w:rPr>
                <w:kern w:val="2"/>
                <w:lang w:val="en-US"/>
              </w:rPr>
              <w:t>2</w:t>
            </w:r>
          </w:p>
        </w:tc>
        <w:tc>
          <w:tcPr>
            <w:tcW w:w="2495" w:type="dxa"/>
            <w:vMerge w:val="restart"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5A1F0D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74AA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2888">
              <w:rPr>
                <w:kern w:val="2"/>
                <w:lang w:eastAsia="en-US"/>
              </w:rPr>
              <w:t>5316,4</w:t>
            </w: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74AA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4917,7</w:t>
            </w: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74AA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398,7</w:t>
            </w: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 w:val="restart"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2</w:t>
            </w:r>
            <w:r>
              <w:rPr>
                <w:kern w:val="2"/>
              </w:rPr>
              <w:t>.1</w:t>
            </w:r>
          </w:p>
        </w:tc>
        <w:tc>
          <w:tcPr>
            <w:tcW w:w="2495" w:type="dxa"/>
            <w:vMerge w:val="restart"/>
          </w:tcPr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AB08A0">
              <w:rPr>
                <w:rFonts w:eastAsia="Calibri"/>
                <w:kern w:val="2"/>
                <w:lang w:eastAsia="en-US"/>
              </w:rPr>
              <w:t xml:space="preserve">Создание архитектурной доступности МГН в рамках реализации государственной программы «Доступная среда» (в </w:t>
            </w:r>
            <w:proofErr w:type="spellStart"/>
            <w:r w:rsidRPr="00AB08A0">
              <w:rPr>
                <w:rFonts w:eastAsia="Calibri"/>
                <w:kern w:val="2"/>
                <w:lang w:eastAsia="en-US"/>
              </w:rPr>
              <w:t>т.ч</w:t>
            </w:r>
            <w:proofErr w:type="spellEnd"/>
            <w:r w:rsidRPr="00AB08A0">
              <w:rPr>
                <w:rFonts w:eastAsia="Calibri"/>
                <w:kern w:val="2"/>
                <w:lang w:eastAsia="en-US"/>
              </w:rPr>
              <w:t>. устройство канализации) в СДК ст. Бессергеневская по адресу: Ростовская область, Октябрьский район, ст. Бессергеневская, ул. Кооперативная, д. 29</w:t>
            </w:r>
          </w:p>
        </w:tc>
        <w:tc>
          <w:tcPr>
            <w:tcW w:w="1599" w:type="dxa"/>
            <w:vMerge w:val="restart"/>
          </w:tcPr>
          <w:p w:rsidR="00692888" w:rsidRPr="00452A84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222529">
              <w:rPr>
                <w:kern w:val="2"/>
              </w:rPr>
              <w:t>№ 4-6-1-0106-16 от 02.03.2016</w:t>
            </w:r>
          </w:p>
        </w:tc>
        <w:tc>
          <w:tcPr>
            <w:tcW w:w="1755" w:type="dxa"/>
          </w:tcPr>
          <w:p w:rsidR="00692888" w:rsidRPr="00692888" w:rsidRDefault="00692888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692888" w:rsidRDefault="00692888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2888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69288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 w:val="restart"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2</w:t>
            </w:r>
            <w:r>
              <w:rPr>
                <w:kern w:val="2"/>
              </w:rPr>
              <w:t>.2</w:t>
            </w:r>
          </w:p>
        </w:tc>
        <w:tc>
          <w:tcPr>
            <w:tcW w:w="2495" w:type="dxa"/>
            <w:vMerge w:val="restart"/>
          </w:tcPr>
          <w:p w:rsidR="00692888" w:rsidRDefault="00692888" w:rsidP="00C822A1">
            <w:pPr>
              <w:jc w:val="center"/>
            </w:pPr>
            <w:r>
              <w:t>Создание архитектурной доступности МГН в рамках реализации государственной программы "Доступная среда" здания и территори</w:t>
            </w:r>
            <w:proofErr w:type="gramStart"/>
            <w:r>
              <w:t>и(</w:t>
            </w:r>
            <w:proofErr w:type="gramEnd"/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 устройство выгреба и  наружной канализации) в   СК х. Калинин по адресу: Ростовская область, Октябрьский район, х. Калинин, </w:t>
            </w:r>
            <w:proofErr w:type="spellStart"/>
            <w:r>
              <w:t>ул</w:t>
            </w:r>
            <w:proofErr w:type="gramStart"/>
            <w:r>
              <w:t>.Ц</w:t>
            </w:r>
            <w:proofErr w:type="gramEnd"/>
            <w:r>
              <w:t>ентральная</w:t>
            </w:r>
            <w:proofErr w:type="spellEnd"/>
            <w:r>
              <w:t>, д. 8</w:t>
            </w:r>
          </w:p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92888" w:rsidRPr="00452A84" w:rsidRDefault="00692888" w:rsidP="00C822A1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t>№ 61-1-0630-19 от 10.07.2019</w:t>
            </w:r>
          </w:p>
        </w:tc>
        <w:tc>
          <w:tcPr>
            <w:tcW w:w="1755" w:type="dxa"/>
          </w:tcPr>
          <w:p w:rsidR="00692888" w:rsidRPr="00452A84" w:rsidRDefault="00692888" w:rsidP="00C822A1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5A1F0D" w:rsidRDefault="00692888" w:rsidP="00C822A1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t>5052,2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4673,3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378,9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974AA8" w:rsidRPr="00985C72" w:rsidRDefault="00974AA8" w:rsidP="00E21426">
      <w:pPr>
        <w:spacing w:line="223" w:lineRule="auto"/>
        <w:rPr>
          <w:sz w:val="2"/>
          <w:szCs w:val="2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974AA8" w:rsidRPr="008B211C" w:rsidRDefault="00974AA8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974AA8" w:rsidRPr="008B211C" w:rsidSect="00692888">
          <w:pgSz w:w="16840" w:h="11907" w:orient="landscape"/>
          <w:pgMar w:top="851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по правовой и кадровой работе                                    </w:t>
      </w:r>
      <w:r w:rsidR="008B211C">
        <w:rPr>
          <w:kern w:val="2"/>
          <w:sz w:val="28"/>
          <w:szCs w:val="28"/>
        </w:rPr>
        <w:t xml:space="preserve">                               </w:t>
      </w:r>
      <w:r>
        <w:rPr>
          <w:kern w:val="2"/>
          <w:sz w:val="28"/>
          <w:szCs w:val="28"/>
        </w:rPr>
        <w:t xml:space="preserve">  </w:t>
      </w:r>
      <w:r w:rsidR="008B211C" w:rsidRPr="008B211C">
        <w:rPr>
          <w:kern w:val="2"/>
          <w:sz w:val="28"/>
          <w:szCs w:val="28"/>
        </w:rPr>
        <w:t xml:space="preserve">М.А. </w:t>
      </w:r>
      <w:proofErr w:type="spellStart"/>
      <w:r w:rsidR="008B211C" w:rsidRPr="008B211C">
        <w:rPr>
          <w:kern w:val="2"/>
          <w:sz w:val="28"/>
          <w:szCs w:val="28"/>
        </w:rPr>
        <w:t>Ярыш</w:t>
      </w:r>
      <w:proofErr w:type="spellEnd"/>
    </w:p>
    <w:p w:rsidR="00974AA8" w:rsidRPr="008B211C" w:rsidRDefault="00974AA8" w:rsidP="00845086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974AA8" w:rsidRPr="008B211C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4EB" w:rsidRDefault="000804EB">
      <w:r>
        <w:separator/>
      </w:r>
    </w:p>
  </w:endnote>
  <w:endnote w:type="continuationSeparator" w:id="0">
    <w:p w:rsidR="000804EB" w:rsidRDefault="00080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EAC" w:rsidRDefault="00200EAC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751">
      <w:rPr>
        <w:rStyle w:val="ab"/>
        <w:noProof/>
      </w:rPr>
      <w:t>1</w:t>
    </w:r>
    <w:r>
      <w:rPr>
        <w:rStyle w:val="ab"/>
      </w:rPr>
      <w:fldChar w:fldCharType="end"/>
    </w:r>
  </w:p>
  <w:p w:rsidR="00200EAC" w:rsidRPr="00596B24" w:rsidRDefault="00200EAC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EAC" w:rsidRDefault="00200EAC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00EAC" w:rsidRDefault="00200EAC">
    <w:pPr>
      <w:pStyle w:val="a7"/>
      <w:ind w:right="360"/>
    </w:pPr>
  </w:p>
  <w:p w:rsidR="00200EAC" w:rsidRDefault="00200EA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EAC" w:rsidRDefault="00200EAC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751">
      <w:rPr>
        <w:rStyle w:val="ab"/>
        <w:noProof/>
      </w:rPr>
      <w:t>18</w:t>
    </w:r>
    <w:r>
      <w:rPr>
        <w:rStyle w:val="ab"/>
      </w:rPr>
      <w:fldChar w:fldCharType="end"/>
    </w:r>
  </w:p>
  <w:p w:rsidR="00200EAC" w:rsidRPr="0046334D" w:rsidRDefault="00200EAC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4EB" w:rsidRDefault="000804EB">
      <w:r>
        <w:separator/>
      </w:r>
    </w:p>
  </w:footnote>
  <w:footnote w:type="continuationSeparator" w:id="0">
    <w:p w:rsidR="000804EB" w:rsidRDefault="00080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749A"/>
    <w:rsid w:val="00015600"/>
    <w:rsid w:val="0004229B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65184"/>
    <w:rsid w:val="00071BD1"/>
    <w:rsid w:val="00077AE1"/>
    <w:rsid w:val="000804EB"/>
    <w:rsid w:val="000808D6"/>
    <w:rsid w:val="00082955"/>
    <w:rsid w:val="00092336"/>
    <w:rsid w:val="00097180"/>
    <w:rsid w:val="00097B00"/>
    <w:rsid w:val="000A36F6"/>
    <w:rsid w:val="000A726F"/>
    <w:rsid w:val="000B0E07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6EFD"/>
    <w:rsid w:val="001006EB"/>
    <w:rsid w:val="00104E0D"/>
    <w:rsid w:val="0010504A"/>
    <w:rsid w:val="0011225E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1512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0EAC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460AD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D56"/>
    <w:rsid w:val="0059256C"/>
    <w:rsid w:val="00595C0A"/>
    <w:rsid w:val="00596B24"/>
    <w:rsid w:val="005A1F0D"/>
    <w:rsid w:val="005A618D"/>
    <w:rsid w:val="005B0FD7"/>
    <w:rsid w:val="005B42DF"/>
    <w:rsid w:val="005C5FF3"/>
    <w:rsid w:val="005D2AB7"/>
    <w:rsid w:val="005D2F9A"/>
    <w:rsid w:val="005D5A0B"/>
    <w:rsid w:val="005E7BBD"/>
    <w:rsid w:val="00611679"/>
    <w:rsid w:val="00613D7D"/>
    <w:rsid w:val="00616C29"/>
    <w:rsid w:val="00616ED5"/>
    <w:rsid w:val="006402E3"/>
    <w:rsid w:val="0065364F"/>
    <w:rsid w:val="006564DB"/>
    <w:rsid w:val="0065750C"/>
    <w:rsid w:val="00660EE3"/>
    <w:rsid w:val="006614B8"/>
    <w:rsid w:val="00671121"/>
    <w:rsid w:val="00676B57"/>
    <w:rsid w:val="006840AA"/>
    <w:rsid w:val="00690DF8"/>
    <w:rsid w:val="0069288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219F0"/>
    <w:rsid w:val="007219F6"/>
    <w:rsid w:val="007232EF"/>
    <w:rsid w:val="00727183"/>
    <w:rsid w:val="00727699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45086"/>
    <w:rsid w:val="00851A41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211C"/>
    <w:rsid w:val="008B3B9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53968"/>
    <w:rsid w:val="00955751"/>
    <w:rsid w:val="00957E9E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B2473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A2132"/>
    <w:rsid w:val="00BB2985"/>
    <w:rsid w:val="00BB45F1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77703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2061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3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30</TotalTime>
  <Pages>18</Pages>
  <Words>3931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6</cp:revision>
  <cp:lastPrinted>2018-11-30T09:03:00Z</cp:lastPrinted>
  <dcterms:created xsi:type="dcterms:W3CDTF">2022-01-08T18:03:00Z</dcterms:created>
  <dcterms:modified xsi:type="dcterms:W3CDTF">2022-01-08T21:17:00Z</dcterms:modified>
</cp:coreProperties>
</file>