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514E73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084BDD" w:rsidP="00BD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BD7BDA" w:rsidRPr="00BD7BDA">
        <w:rPr>
          <w:b/>
          <w:sz w:val="28"/>
          <w:szCs w:val="28"/>
        </w:rPr>
        <w:t>.</w:t>
      </w:r>
      <w:r w:rsidR="00D5742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1</w:t>
      </w:r>
      <w:r w:rsidR="00BD7BDA" w:rsidRPr="00BD7BDA">
        <w:rPr>
          <w:b/>
          <w:sz w:val="28"/>
          <w:szCs w:val="28"/>
        </w:rPr>
        <w:t>.20</w:t>
      </w:r>
      <w:r w:rsidR="00EA38AD">
        <w:rPr>
          <w:b/>
          <w:sz w:val="28"/>
          <w:szCs w:val="28"/>
        </w:rPr>
        <w:t>2</w:t>
      </w:r>
      <w:r w:rsidR="008300B7">
        <w:rPr>
          <w:b/>
          <w:sz w:val="28"/>
          <w:szCs w:val="28"/>
        </w:rPr>
        <w:t>4</w:t>
      </w:r>
      <w:r w:rsidR="00BD7BDA" w:rsidRPr="00BD7BDA">
        <w:rPr>
          <w:b/>
          <w:sz w:val="28"/>
          <w:szCs w:val="28"/>
        </w:rPr>
        <w:t xml:space="preserve">                                             № </w:t>
      </w:r>
      <w:r w:rsidR="008300B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50</w:t>
      </w:r>
      <w:r w:rsidR="00BD7BDA" w:rsidRPr="00BD7BDA">
        <w:rPr>
          <w:b/>
          <w:sz w:val="28"/>
          <w:szCs w:val="28"/>
        </w:rPr>
        <w:t xml:space="preserve">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сельское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084BDD">
        <w:rPr>
          <w:kern w:val="2"/>
          <w:sz w:val="28"/>
          <w:szCs w:val="28"/>
        </w:rPr>
        <w:t>12</w:t>
      </w:r>
      <w:r w:rsidRPr="00080C48">
        <w:rPr>
          <w:kern w:val="2"/>
          <w:sz w:val="28"/>
          <w:szCs w:val="28"/>
        </w:rPr>
        <w:t>.</w:t>
      </w:r>
      <w:r w:rsidR="000D1E06">
        <w:rPr>
          <w:kern w:val="2"/>
          <w:sz w:val="28"/>
          <w:szCs w:val="28"/>
        </w:rPr>
        <w:t>1</w:t>
      </w:r>
      <w:r w:rsidR="00084BDD">
        <w:rPr>
          <w:kern w:val="2"/>
          <w:sz w:val="28"/>
          <w:szCs w:val="28"/>
        </w:rPr>
        <w:t>1</w:t>
      </w:r>
      <w:r w:rsidR="00157445">
        <w:rPr>
          <w:kern w:val="2"/>
          <w:sz w:val="28"/>
          <w:szCs w:val="28"/>
        </w:rPr>
        <w:t>.20</w:t>
      </w:r>
      <w:r w:rsidR="00EA38AD">
        <w:rPr>
          <w:kern w:val="2"/>
          <w:sz w:val="28"/>
          <w:szCs w:val="28"/>
        </w:rPr>
        <w:t>2</w:t>
      </w:r>
      <w:r w:rsidR="008300B7"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8300B7">
        <w:rPr>
          <w:kern w:val="2"/>
          <w:sz w:val="28"/>
          <w:szCs w:val="28"/>
        </w:rPr>
        <w:t>1</w:t>
      </w:r>
      <w:r w:rsidR="00084BDD">
        <w:rPr>
          <w:kern w:val="2"/>
          <w:sz w:val="28"/>
          <w:szCs w:val="28"/>
        </w:rPr>
        <w:t>50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EA38A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EA38AD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Содержание</w:t>
            </w:r>
            <w:proofErr w:type="spellEnd"/>
            <w:r w:rsidR="004E6596">
              <w:rPr>
                <w:kern w:val="2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дорог</w:t>
            </w:r>
            <w:proofErr w:type="spellEnd"/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77385C">
              <w:rPr>
                <w:kern w:val="2"/>
                <w:sz w:val="28"/>
                <w:szCs w:val="28"/>
              </w:rPr>
              <w:t>73296,3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4A28AD">
              <w:rPr>
                <w:kern w:val="2"/>
                <w:sz w:val="28"/>
                <w:szCs w:val="28"/>
              </w:rPr>
              <w:t>7485,7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ED5E7E">
              <w:rPr>
                <w:kern w:val="2"/>
                <w:sz w:val="28"/>
                <w:szCs w:val="28"/>
              </w:rPr>
              <w:t>5</w:t>
            </w:r>
            <w:r w:rsidR="008300B7">
              <w:rPr>
                <w:kern w:val="2"/>
                <w:sz w:val="28"/>
                <w:szCs w:val="28"/>
              </w:rPr>
              <w:t xml:space="preserve"> 415,3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8300B7">
              <w:rPr>
                <w:kern w:val="2"/>
                <w:sz w:val="28"/>
                <w:szCs w:val="28"/>
              </w:rPr>
              <w:t>4 301,0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300B7">
              <w:rPr>
                <w:kern w:val="2"/>
                <w:sz w:val="28"/>
                <w:szCs w:val="28"/>
              </w:rPr>
              <w:t xml:space="preserve">6 000,0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 w:rsidR="00084BDD">
              <w:rPr>
                <w:kern w:val="2"/>
                <w:sz w:val="28"/>
                <w:szCs w:val="28"/>
              </w:rPr>
              <w:t>26</w:t>
            </w:r>
            <w:r w:rsidR="008300B7">
              <w:rPr>
                <w:kern w:val="2"/>
                <w:sz w:val="28"/>
                <w:szCs w:val="28"/>
              </w:rPr>
              <w:t xml:space="preserve"> </w:t>
            </w:r>
            <w:r w:rsidR="00084BDD">
              <w:rPr>
                <w:kern w:val="2"/>
                <w:sz w:val="28"/>
                <w:szCs w:val="28"/>
              </w:rPr>
              <w:t>363</w:t>
            </w:r>
            <w:r w:rsidR="008300B7">
              <w:rPr>
                <w:kern w:val="2"/>
                <w:sz w:val="28"/>
                <w:szCs w:val="28"/>
              </w:rPr>
              <w:t>,</w:t>
            </w:r>
            <w:r w:rsidR="00084BDD">
              <w:rPr>
                <w:kern w:val="2"/>
                <w:sz w:val="28"/>
                <w:szCs w:val="28"/>
              </w:rPr>
              <w:t>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 w:rsidR="008300B7">
              <w:rPr>
                <w:kern w:val="2"/>
                <w:sz w:val="28"/>
                <w:szCs w:val="28"/>
              </w:rPr>
              <w:t>16 478,0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ED5E7E">
              <w:rPr>
                <w:kern w:val="2"/>
                <w:sz w:val="28"/>
                <w:szCs w:val="28"/>
              </w:rPr>
              <w:t>1</w:t>
            </w:r>
            <w:r w:rsidR="00084BDD">
              <w:rPr>
                <w:kern w:val="2"/>
                <w:sz w:val="28"/>
                <w:szCs w:val="28"/>
              </w:rPr>
              <w:t>3</w:t>
            </w:r>
            <w:r w:rsidR="000D1E06">
              <w:rPr>
                <w:kern w:val="2"/>
                <w:sz w:val="28"/>
                <w:szCs w:val="28"/>
              </w:rPr>
              <w:t xml:space="preserve"> </w:t>
            </w:r>
            <w:r w:rsidR="00084BDD">
              <w:rPr>
                <w:kern w:val="2"/>
                <w:sz w:val="28"/>
                <w:szCs w:val="28"/>
              </w:rPr>
              <w:t>368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084BDD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EB2BF1">
              <w:rPr>
                <w:kern w:val="2"/>
                <w:sz w:val="28"/>
                <w:szCs w:val="28"/>
              </w:rPr>
              <w:t>1071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EB2BF1">
              <w:rPr>
                <w:kern w:val="2"/>
                <w:sz w:val="28"/>
                <w:szCs w:val="28"/>
              </w:rPr>
              <w:t>4</w:t>
            </w:r>
            <w:r w:rsidR="00A36F3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ED5E7E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 w:rsidR="00084BDD">
              <w:rPr>
                <w:kern w:val="2"/>
                <w:sz w:val="28"/>
                <w:szCs w:val="28"/>
              </w:rPr>
              <w:t>12089,6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местных бюджетов</w:t>
            </w:r>
            <w:r w:rsidR="00F244A0" w:rsidRPr="00F244A0">
              <w:rPr>
                <w:kern w:val="2"/>
                <w:sz w:val="28"/>
                <w:szCs w:val="28"/>
              </w:rPr>
              <w:t xml:space="preserve"> </w:t>
            </w:r>
            <w:r w:rsidR="00F244A0">
              <w:rPr>
                <w:kern w:val="2"/>
                <w:sz w:val="28"/>
                <w:szCs w:val="28"/>
              </w:rPr>
              <w:t>(</w:t>
            </w:r>
            <w:r w:rsidR="00F244A0" w:rsidRPr="00F244A0">
              <w:rPr>
                <w:kern w:val="2"/>
                <w:sz w:val="28"/>
                <w:szCs w:val="28"/>
              </w:rPr>
              <w:t>поселения, района,</w:t>
            </w:r>
            <w:r w:rsidR="00F244A0">
              <w:rPr>
                <w:kern w:val="2"/>
                <w:sz w:val="28"/>
                <w:szCs w:val="28"/>
              </w:rPr>
              <w:t xml:space="preserve"> в</w:t>
            </w:r>
            <w:r w:rsidR="00F244A0" w:rsidRPr="00F244A0">
              <w:rPr>
                <w:kern w:val="2"/>
                <w:sz w:val="28"/>
                <w:szCs w:val="28"/>
              </w:rPr>
              <w:t>н</w:t>
            </w:r>
            <w:r w:rsidR="00F244A0">
              <w:rPr>
                <w:kern w:val="2"/>
                <w:sz w:val="28"/>
                <w:szCs w:val="28"/>
              </w:rPr>
              <w:t>ебюджетны</w:t>
            </w:r>
            <w:r w:rsidR="00F244A0" w:rsidRPr="00F244A0">
              <w:rPr>
                <w:kern w:val="2"/>
                <w:sz w:val="28"/>
                <w:szCs w:val="28"/>
              </w:rPr>
              <w:t>х источников)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4A28AD">
              <w:rPr>
                <w:kern w:val="2"/>
                <w:sz w:val="28"/>
                <w:szCs w:val="28"/>
              </w:rPr>
              <w:t>59 928,1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CB5D93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0D1E06" w:rsidRPr="000D1E06">
              <w:rPr>
                <w:kern w:val="2"/>
                <w:sz w:val="28"/>
                <w:szCs w:val="28"/>
              </w:rPr>
              <w:t>4 100,2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2021 году – </w:t>
            </w:r>
            <w:r w:rsidR="004A28AD">
              <w:rPr>
                <w:kern w:val="2"/>
                <w:sz w:val="28"/>
                <w:szCs w:val="28"/>
              </w:rPr>
              <w:t>6 414,3</w:t>
            </w:r>
            <w:r w:rsidRPr="000D1E06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2022 году – </w:t>
            </w:r>
            <w:r w:rsidR="008300B7">
              <w:rPr>
                <w:kern w:val="2"/>
                <w:sz w:val="28"/>
                <w:szCs w:val="28"/>
              </w:rPr>
              <w:t>5 415,3</w:t>
            </w:r>
            <w:r w:rsidRPr="000D1E06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2023 году – </w:t>
            </w:r>
            <w:r w:rsidR="008300B7">
              <w:rPr>
                <w:kern w:val="2"/>
                <w:sz w:val="28"/>
                <w:szCs w:val="28"/>
              </w:rPr>
              <w:t>4 301,0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300B7">
              <w:rPr>
                <w:kern w:val="2"/>
                <w:sz w:val="28"/>
                <w:szCs w:val="28"/>
              </w:rPr>
              <w:t>6 000,0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 w:rsidR="008300B7">
              <w:rPr>
                <w:kern w:val="2"/>
                <w:sz w:val="28"/>
                <w:szCs w:val="28"/>
              </w:rPr>
              <w:t>14 </w:t>
            </w:r>
            <w:r w:rsidR="00084BDD">
              <w:rPr>
                <w:kern w:val="2"/>
                <w:sz w:val="28"/>
                <w:szCs w:val="28"/>
              </w:rPr>
              <w:t>273</w:t>
            </w:r>
            <w:r w:rsidR="008300B7">
              <w:rPr>
                <w:kern w:val="2"/>
                <w:sz w:val="28"/>
                <w:szCs w:val="28"/>
              </w:rPr>
              <w:t>,</w:t>
            </w:r>
            <w:r w:rsidR="00084BDD">
              <w:rPr>
                <w:kern w:val="2"/>
                <w:sz w:val="28"/>
                <w:szCs w:val="28"/>
              </w:rPr>
              <w:t>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 w:rsidR="008300B7">
              <w:rPr>
                <w:kern w:val="2"/>
                <w:sz w:val="28"/>
                <w:szCs w:val="28"/>
              </w:rPr>
              <w:t>16 478,0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proofErr w:type="spellStart"/>
      <w:r w:rsidR="00D76A55">
        <w:rPr>
          <w:b/>
          <w:sz w:val="28"/>
          <w:szCs w:val="28"/>
          <w:lang w:val="en-US"/>
        </w:rPr>
        <w:t>Содержание</w:t>
      </w:r>
      <w:proofErr w:type="spellEnd"/>
      <w:r w:rsidR="00D76A55">
        <w:rPr>
          <w:b/>
          <w:sz w:val="28"/>
          <w:szCs w:val="28"/>
          <w:lang w:val="en-US"/>
        </w:rPr>
        <w:t xml:space="preserve"> </w:t>
      </w:r>
      <w:proofErr w:type="spellStart"/>
      <w:r w:rsidR="00D76A55">
        <w:rPr>
          <w:b/>
          <w:sz w:val="28"/>
          <w:szCs w:val="28"/>
          <w:lang w:val="en-US"/>
        </w:rPr>
        <w:t>дорог</w:t>
      </w:r>
      <w:proofErr w:type="spellEnd"/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на 2019 – 2030 годы составляет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73296,3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2019 году – 3 152,6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2020 году – 4 100,2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в 2021 году –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7 485,7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5 415,3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4 301,0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2024 году – 6 000,0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в 2025 году – </w:t>
            </w:r>
            <w:r w:rsidR="00084BDD">
              <w:rPr>
                <w:spacing w:val="-6"/>
                <w:sz w:val="28"/>
                <w:szCs w:val="28"/>
                <w:lang w:eastAsia="en-US"/>
              </w:rPr>
              <w:t>26 363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>,</w:t>
            </w:r>
            <w:r w:rsidR="00084BDD">
              <w:rPr>
                <w:spacing w:val="-6"/>
                <w:sz w:val="28"/>
                <w:szCs w:val="28"/>
                <w:lang w:eastAsia="en-US"/>
              </w:rPr>
              <w:t>5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16 478,0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том числе: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за счет средств областного бюджета – </w:t>
            </w:r>
            <w:r w:rsidR="00313F1C">
              <w:rPr>
                <w:spacing w:val="-6"/>
                <w:sz w:val="28"/>
                <w:szCs w:val="28"/>
                <w:lang w:eastAsia="en-US"/>
              </w:rPr>
              <w:t>13368,2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рублей, в том числе: 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2019 году – 207,2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2020 году – 0,0 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2021 году – 1071,4 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в 2024 году – </w:t>
            </w:r>
            <w:r w:rsidR="00313F1C">
              <w:rPr>
                <w:spacing w:val="-6"/>
                <w:sz w:val="28"/>
                <w:szCs w:val="28"/>
                <w:lang w:eastAsia="en-US"/>
              </w:rPr>
              <w:t>12089,6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за счет средств местных бюджетов (поселения, района, внебюджетных источников) –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59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928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>,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1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рублей, в том числе: 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2019 году – 2 945,4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lastRenderedPageBreak/>
              <w:t>в 2020 году – 4 100,2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в 2021 году –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6414,3</w:t>
            </w: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2022 году – 5 415,3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2023 году – 4 301,0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2024 году – 6 000,0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в 2025 году – </w:t>
            </w:r>
            <w:r w:rsidR="004A28AD">
              <w:rPr>
                <w:spacing w:val="-6"/>
                <w:sz w:val="28"/>
                <w:szCs w:val="28"/>
                <w:lang w:eastAsia="en-US"/>
              </w:rPr>
              <w:t>14273,9</w:t>
            </w:r>
            <w:bookmarkStart w:id="0" w:name="_GoBack"/>
            <w:bookmarkEnd w:id="0"/>
            <w:r w:rsidRPr="008300B7">
              <w:rPr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2026 году – 16 478,0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8300B7" w:rsidRPr="008300B7" w:rsidRDefault="008300B7" w:rsidP="008300B7">
            <w:pPr>
              <w:jc w:val="both"/>
              <w:rPr>
                <w:spacing w:val="-6"/>
                <w:sz w:val="28"/>
                <w:szCs w:val="28"/>
                <w:lang w:eastAsia="en-US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CB5D93" w:rsidRPr="00080C48" w:rsidRDefault="008300B7" w:rsidP="008300B7">
            <w:pPr>
              <w:jc w:val="both"/>
              <w:rPr>
                <w:kern w:val="2"/>
                <w:sz w:val="28"/>
                <w:szCs w:val="28"/>
              </w:rPr>
            </w:pPr>
            <w:r w:rsidRPr="008300B7">
              <w:rPr>
                <w:spacing w:val="-6"/>
                <w:sz w:val="28"/>
                <w:szCs w:val="28"/>
                <w:lang w:eastAsia="en-US"/>
              </w:rPr>
              <w:t>в 2030 году – 0,0 тыс. рублей.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  <w:proofErr w:type="gramEnd"/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BC758A" w:rsidRDefault="00BC758A" w:rsidP="00BC758A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BC758A" w:rsidRPr="00BC758A" w:rsidRDefault="00BC758A" w:rsidP="00BC758A">
      <w:pPr>
        <w:ind w:left="709" w:hanging="709"/>
        <w:rPr>
          <w:sz w:val="28"/>
        </w:rPr>
      </w:pPr>
      <w:r w:rsidRPr="00BC758A">
        <w:rPr>
          <w:sz w:val="28"/>
        </w:rPr>
        <w:t xml:space="preserve">по вопросам ЖКХ, строительства и </w:t>
      </w:r>
    </w:p>
    <w:p w:rsidR="00CB5D93" w:rsidRPr="00080C48" w:rsidRDefault="00BC758A" w:rsidP="00BC758A">
      <w:pPr>
        <w:ind w:left="709" w:hanging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 w:rsidRPr="00BC758A">
        <w:rPr>
          <w:sz w:val="28"/>
        </w:rPr>
        <w:t xml:space="preserve">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  <w:r w:rsidR="00CB5D93"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№ </w:t>
            </w:r>
            <w:proofErr w:type="gramStart"/>
            <w:r w:rsidRPr="00080C48">
              <w:rPr>
                <w:kern w:val="2"/>
              </w:rPr>
              <w:t>п</w:t>
            </w:r>
            <w:proofErr w:type="gramEnd"/>
            <w:r w:rsidRPr="00080C48">
              <w:rPr>
                <w:kern w:val="2"/>
              </w:rPr>
              <w:t>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proofErr w:type="spellStart"/>
            <w:r w:rsidR="00D76A55">
              <w:rPr>
                <w:lang w:val="en-US"/>
              </w:rPr>
              <w:t>Содержание</w:t>
            </w:r>
            <w:proofErr w:type="spellEnd"/>
            <w:r w:rsidR="00D76A55">
              <w:rPr>
                <w:lang w:val="en-US"/>
              </w:rPr>
              <w:t xml:space="preserve"> </w:t>
            </w:r>
            <w:proofErr w:type="spellStart"/>
            <w:r w:rsidR="00D76A55">
              <w:rPr>
                <w:lang w:val="en-US"/>
              </w:rPr>
              <w:t>дорог</w:t>
            </w:r>
            <w:proofErr w:type="spellEnd"/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BC758A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</w:t>
      </w:r>
      <w:r>
        <w:rPr>
          <w:kern w:val="2"/>
          <w:sz w:val="28"/>
          <w:szCs w:val="28"/>
        </w:rPr>
        <w:t xml:space="preserve">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080C48">
              <w:rPr>
                <w:kern w:val="2"/>
                <w:sz w:val="24"/>
                <w:szCs w:val="24"/>
              </w:rPr>
              <w:t>п</w:t>
            </w:r>
            <w:proofErr w:type="gramEnd"/>
            <w:r w:rsidRPr="00080C4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Содержание</w:t>
            </w:r>
            <w:proofErr w:type="spellEnd"/>
            <w:r w:rsidR="00D76A55">
              <w:rPr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</w:t>
            </w:r>
            <w:proofErr w:type="gramStart"/>
            <w:r w:rsidRPr="00865F5C">
              <w:rPr>
                <w:color w:val="000000"/>
                <w:sz w:val="24"/>
                <w:szCs w:val="24"/>
              </w:rPr>
              <w:t>сети</w:t>
            </w:r>
            <w:proofErr w:type="gramEnd"/>
            <w:r w:rsidRPr="00865F5C">
              <w:rPr>
                <w:color w:val="000000"/>
                <w:sz w:val="24"/>
                <w:szCs w:val="24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 xml:space="preserve">увеличение </w:t>
            </w:r>
            <w:proofErr w:type="gramStart"/>
            <w:r w:rsidRPr="00F16607">
              <w:rPr>
                <w:sz w:val="24"/>
                <w:szCs w:val="24"/>
              </w:rPr>
              <w:t>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</w:t>
            </w:r>
            <w:proofErr w:type="gramEnd"/>
            <w:r w:rsidRPr="00F16607">
              <w:rPr>
                <w:sz w:val="24"/>
                <w:szCs w:val="24"/>
              </w:rPr>
              <w:t xml:space="preserve">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 xml:space="preserve">увеличение </w:t>
            </w:r>
            <w:proofErr w:type="gramStart"/>
            <w:r w:rsidRPr="00F16607">
              <w:rPr>
                <w:sz w:val="24"/>
                <w:szCs w:val="24"/>
              </w:rPr>
              <w:t>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</w:t>
            </w:r>
            <w:proofErr w:type="gramEnd"/>
            <w:r w:rsidRPr="00F16607">
              <w:rPr>
                <w:sz w:val="24"/>
                <w:szCs w:val="24"/>
              </w:rPr>
              <w:t xml:space="preserve">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3914C0" w:rsidRDefault="003914C0" w:rsidP="003914C0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3914C0" w:rsidRPr="00AA16F2" w:rsidRDefault="003914C0" w:rsidP="003914C0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F244A0">
      <w:pPr>
        <w:suppressAutoHyphens/>
        <w:ind w:left="1042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F244A0">
        <w:rPr>
          <w:kern w:val="2"/>
          <w:sz w:val="28"/>
          <w:szCs w:val="28"/>
        </w:rPr>
        <w:t xml:space="preserve">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proofErr w:type="gramStart"/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реконструкции, капитального ремонта, </w:t>
      </w:r>
      <w:proofErr w:type="gramStart"/>
      <w:r w:rsidRPr="00080C48">
        <w:rPr>
          <w:kern w:val="2"/>
          <w:sz w:val="28"/>
          <w:szCs w:val="28"/>
        </w:rPr>
        <w:t>находящихся</w:t>
      </w:r>
      <w:proofErr w:type="gramEnd"/>
      <w:r w:rsidRPr="00080C48">
        <w:rPr>
          <w:kern w:val="2"/>
          <w:sz w:val="28"/>
          <w:szCs w:val="28"/>
        </w:rPr>
        <w:t xml:space="preserve">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80C4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80C4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proofErr w:type="spellStart"/>
            <w:r w:rsidR="00D76A55">
              <w:rPr>
                <w:color w:val="000000"/>
                <w:lang w:val="en-US"/>
              </w:rPr>
              <w:t>Содержание</w:t>
            </w:r>
            <w:proofErr w:type="spellEnd"/>
            <w:r w:rsidR="00D76A55">
              <w:rPr>
                <w:color w:val="000000"/>
                <w:lang w:val="en-US"/>
              </w:rPr>
              <w:t xml:space="preserve"> </w:t>
            </w:r>
            <w:proofErr w:type="spellStart"/>
            <w:r w:rsidR="00D76A55">
              <w:rPr>
                <w:color w:val="000000"/>
                <w:lang w:val="en-US"/>
              </w:rPr>
              <w:t>дорог</w:t>
            </w:r>
            <w:proofErr w:type="spellEnd"/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709"/>
        <w:gridCol w:w="619"/>
        <w:gridCol w:w="732"/>
        <w:gridCol w:w="733"/>
        <w:gridCol w:w="732"/>
        <w:gridCol w:w="731"/>
        <w:gridCol w:w="732"/>
      </w:tblGrid>
      <w:tr w:rsidR="00CB5D93" w:rsidRPr="00080C48" w:rsidTr="00BC758A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</w:r>
            <w:proofErr w:type="gramStart"/>
            <w:r w:rsidRPr="00080C48">
              <w:t>п</w:t>
            </w:r>
            <w:proofErr w:type="gramEnd"/>
            <w:r w:rsidRPr="00080C48">
              <w:t>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8C162F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709"/>
        <w:gridCol w:w="619"/>
        <w:gridCol w:w="732"/>
        <w:gridCol w:w="733"/>
        <w:gridCol w:w="732"/>
        <w:gridCol w:w="731"/>
        <w:gridCol w:w="732"/>
      </w:tblGrid>
      <w:tr w:rsidR="00CB5D93" w:rsidRPr="00080C48" w:rsidTr="008C162F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8C162F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8B172C" w:rsidRDefault="0077385C" w:rsidP="008C162F">
            <w:r>
              <w:t>73296,3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B172C" w:rsidP="003F23D9">
            <w:r>
              <w:t>4100,2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77385C" w:rsidP="003F23D9">
            <w:r>
              <w:t>7485,7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5415,3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300B7" w:rsidRDefault="008300B7">
            <w:r>
              <w:t>4301,0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6000,0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313F1C">
            <w:r>
              <w:t>26363,5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300B7">
            <w:r>
              <w:t>16478,0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77385C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proofErr w:type="spellStart"/>
            <w:r>
              <w:rPr>
                <w:kern w:val="2"/>
                <w:lang w:val="en-US"/>
              </w:rPr>
              <w:t>Содержание</w:t>
            </w:r>
            <w:proofErr w:type="spellEnd"/>
            <w:r>
              <w:rPr>
                <w:kern w:val="2"/>
                <w:lang w:val="en-US"/>
              </w:rPr>
              <w:t xml:space="preserve"> </w:t>
            </w:r>
            <w:proofErr w:type="spellStart"/>
            <w:r>
              <w:rPr>
                <w:kern w:val="2"/>
                <w:lang w:val="en-US"/>
              </w:rPr>
              <w:t>дорог</w:t>
            </w:r>
            <w:proofErr w:type="spellEnd"/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080C48" w:rsidRDefault="0077385C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Pr="008B172C" w:rsidRDefault="0077385C" w:rsidP="00D23DD8">
            <w:r>
              <w:t>73296,3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4100,2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7485,7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5415,3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4301,0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6000,0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t>26363</w:t>
            </w:r>
            <w:r>
              <w:lastRenderedPageBreak/>
              <w:t>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D23DD8">
            <w:r>
              <w:lastRenderedPageBreak/>
              <w:t>16478,</w:t>
            </w:r>
            <w:r>
              <w:lastRenderedPageBreak/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 w:rsidP="008300B7">
            <w:r w:rsidRPr="00D20406">
              <w:lastRenderedPageBreak/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385C" w:rsidRDefault="0077385C">
            <w:r w:rsidRPr="007F26F2">
              <w:t>0,0</w:t>
            </w:r>
          </w:p>
        </w:tc>
      </w:tr>
      <w:tr w:rsidR="00B247A0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77385C">
            <w:r>
              <w:t>59 773,0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B172C" w:rsidP="000D1E06">
            <w:r>
              <w:t>4100,2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77385C" w:rsidP="000D1E06">
            <w:r>
              <w:t>6261,3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 w:rsidP="000D1E06">
            <w:r>
              <w:t>5415,3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4301,0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6000,0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77385C">
            <w:r>
              <w:t>14273,9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C91B27">
            <w:r>
              <w:t>16478,0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080B30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B30" w:rsidRPr="00000103" w:rsidRDefault="00080B30" w:rsidP="00D5742D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pPr>
              <w:jc w:val="center"/>
            </w:pPr>
            <w:r>
              <w:t>06100</w:t>
            </w:r>
          </w:p>
          <w:p w:rsidR="00080B30" w:rsidRPr="00080C48" w:rsidRDefault="00080B30" w:rsidP="00D5742D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Pr="00080C48" w:rsidRDefault="00080B30" w:rsidP="00D5742D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0B30" w:rsidRDefault="00080B30" w:rsidP="00D5742D">
            <w:r w:rsidRPr="00DF0A84">
              <w:t>0,0</w:t>
            </w:r>
          </w:p>
        </w:tc>
      </w:tr>
      <w:tr w:rsidR="00313F1C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D5742D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1C" w:rsidRPr="00000103" w:rsidRDefault="00313F1C" w:rsidP="00D23DD8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3</w:t>
            </w:r>
            <w:r w:rsidRPr="00000103">
              <w:t xml:space="preserve">. </w:t>
            </w:r>
            <w:r w:rsidRPr="00080B30">
              <w:t>Расходы</w:t>
            </w:r>
            <w:r>
              <w:t xml:space="preserve"> </w:t>
            </w:r>
            <w:r w:rsidRPr="00080B30">
              <w:t>на реализацию проектов инициативного бюджетирования</w:t>
            </w:r>
            <w:r>
              <w:t xml:space="preserve"> </w:t>
            </w:r>
            <w:r w:rsidRPr="0035295D">
              <w:t xml:space="preserve">«Ремонт тротуара по улице </w:t>
            </w:r>
            <w:proofErr w:type="gramStart"/>
            <w:r w:rsidRPr="0035295D">
              <w:t>Кооперативная</w:t>
            </w:r>
            <w:proofErr w:type="gramEnd"/>
            <w:r w:rsidRPr="0035295D">
              <w:t xml:space="preserve"> в станице Бессергеневская».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 w:rsidP="00D23DD8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D23DD8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D23DD8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 w:rsidP="00D23DD8">
            <w:pPr>
              <w:jc w:val="center"/>
            </w:pPr>
            <w:r>
              <w:t>06100</w:t>
            </w:r>
          </w:p>
          <w:p w:rsidR="00313F1C" w:rsidRPr="00080C48" w:rsidRDefault="00313F1C" w:rsidP="00D23DD8">
            <w:pPr>
              <w:jc w:val="center"/>
            </w:pPr>
            <w:r>
              <w:rPr>
                <w:lang w:val="en-US"/>
              </w:rPr>
              <w:t>S</w:t>
            </w:r>
            <w:r>
              <w:t>4640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D23DD8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 w:rsidP="00D23DD8">
            <w:r>
              <w:t>1224,4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>
              <w:t>1 224,4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13F1C" w:rsidRDefault="00313F1C" w:rsidP="00D23DD8">
            <w:r w:rsidRPr="00DF0A84">
              <w:t>0,0</w:t>
            </w:r>
          </w:p>
        </w:tc>
      </w:tr>
      <w:tr w:rsidR="00313F1C" w:rsidRPr="00080C48" w:rsidTr="008C162F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080B30">
            <w:pPr>
              <w:ind w:left="-142" w:right="-109"/>
              <w:jc w:val="center"/>
              <w:outlineLvl w:val="0"/>
            </w:pP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F1C" w:rsidRPr="00000103" w:rsidRDefault="00313F1C" w:rsidP="00313F1C">
            <w:pPr>
              <w:jc w:val="both"/>
              <w:outlineLvl w:val="0"/>
            </w:pPr>
            <w:r w:rsidRPr="00000103">
              <w:t>Основное мероприятие 1.</w:t>
            </w:r>
            <w:r>
              <w:t>4</w:t>
            </w:r>
            <w:r w:rsidRPr="00000103">
              <w:t xml:space="preserve">. </w:t>
            </w:r>
            <w:r w:rsidRPr="00313F1C">
              <w:t xml:space="preserve">Дополнительные расходы на приведение в </w:t>
            </w:r>
            <w:r w:rsidRPr="00313F1C">
              <w:lastRenderedPageBreak/>
              <w:t>нормативное состояние автомобильных дорог и искусственных сооружений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 w:rsidP="00180BE3">
            <w:r w:rsidRPr="00AA2FD7">
              <w:lastRenderedPageBreak/>
              <w:t xml:space="preserve">Администрация </w:t>
            </w:r>
            <w:r>
              <w:t>Бессергеневского сельског</w:t>
            </w:r>
            <w:r>
              <w:lastRenderedPageBreak/>
              <w:t>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CA68C2">
            <w:pPr>
              <w:jc w:val="center"/>
            </w:pPr>
            <w:r>
              <w:lastRenderedPageBreak/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35295D">
            <w:pPr>
              <w:jc w:val="center"/>
            </w:pPr>
            <w:r w:rsidRPr="00313F1C">
              <w:t>061R1А3940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Pr="00080C48" w:rsidRDefault="00313F1C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>
              <w:t>12211,9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>
              <w:t>12211,9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3F1C" w:rsidRDefault="00313F1C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3914C0" w:rsidRDefault="003914C0" w:rsidP="003914C0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3914C0" w:rsidRPr="00AA16F2" w:rsidRDefault="003914C0" w:rsidP="003914C0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EA38AD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</w:r>
            <w:proofErr w:type="gramStart"/>
            <w:r w:rsidRPr="00080C48">
              <w:rPr>
                <w:sz w:val="22"/>
                <w:szCs w:val="22"/>
              </w:rPr>
              <w:t>п</w:t>
            </w:r>
            <w:proofErr w:type="gramEnd"/>
            <w:r w:rsidRPr="00080C48">
              <w:rPr>
                <w:sz w:val="22"/>
                <w:szCs w:val="22"/>
              </w:rPr>
              <w:t>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53"/>
        <w:gridCol w:w="795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AA16F2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53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95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5B2B08" w:rsidRPr="00080C48" w:rsidTr="00AA16F2">
        <w:trPr>
          <w:trHeight w:val="72"/>
        </w:trPr>
        <w:tc>
          <w:tcPr>
            <w:tcW w:w="348" w:type="dxa"/>
            <w:vMerge w:val="restart"/>
          </w:tcPr>
          <w:p w:rsidR="005B2B08" w:rsidRPr="00080C48" w:rsidRDefault="005B2B0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5B2B08" w:rsidRPr="003F23D9" w:rsidRDefault="005B2B08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73296,3</w:t>
            </w:r>
          </w:p>
        </w:tc>
        <w:tc>
          <w:tcPr>
            <w:tcW w:w="811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7485,7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5415,3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4301,0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26363,5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B2B08" w:rsidRPr="00080C48" w:rsidTr="00AA16F2">
        <w:trPr>
          <w:trHeight w:val="405"/>
        </w:trPr>
        <w:tc>
          <w:tcPr>
            <w:tcW w:w="348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B2B08" w:rsidRPr="00080C48" w:rsidTr="00AA16F2">
        <w:trPr>
          <w:trHeight w:val="450"/>
        </w:trPr>
        <w:tc>
          <w:tcPr>
            <w:tcW w:w="348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13368,2</w:t>
            </w:r>
          </w:p>
        </w:tc>
        <w:tc>
          <w:tcPr>
            <w:tcW w:w="811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12089,6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B2B08" w:rsidRPr="00080C48" w:rsidTr="00AA16F2">
        <w:trPr>
          <w:trHeight w:val="195"/>
        </w:trPr>
        <w:tc>
          <w:tcPr>
            <w:tcW w:w="348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59175,9</w:t>
            </w:r>
          </w:p>
        </w:tc>
        <w:tc>
          <w:tcPr>
            <w:tcW w:w="811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5B2B08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  <w:p w:rsidR="005B2B08" w:rsidRPr="003F23D9" w:rsidRDefault="005B2B08" w:rsidP="00D23DD8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5224,3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4301,0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14273,9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B2B08" w:rsidRPr="00080C48" w:rsidTr="00AA16F2">
        <w:trPr>
          <w:trHeight w:val="495"/>
        </w:trPr>
        <w:tc>
          <w:tcPr>
            <w:tcW w:w="348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5B2B08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691,0</w:t>
            </w:r>
          </w:p>
        </w:tc>
        <w:tc>
          <w:tcPr>
            <w:tcW w:w="811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191,0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5B2B08" w:rsidRPr="00080C48" w:rsidTr="00AA16F2">
        <w:trPr>
          <w:trHeight w:val="930"/>
        </w:trPr>
        <w:tc>
          <w:tcPr>
            <w:tcW w:w="348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5B2B08" w:rsidRPr="00080C48" w:rsidRDefault="005B2B0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5B2B08" w:rsidRPr="006D7FE1" w:rsidRDefault="005B2B0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5B2B08" w:rsidRPr="00080C48" w:rsidRDefault="005B2B08" w:rsidP="00D23DD8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5B2B08" w:rsidRPr="003F23D9" w:rsidRDefault="005B2B08" w:rsidP="00D23D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5B2B08" w:rsidRPr="003F23D9" w:rsidRDefault="005B2B08" w:rsidP="00D23DD8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c>
          <w:tcPr>
            <w:tcW w:w="348" w:type="dxa"/>
            <w:vMerge w:val="restart"/>
          </w:tcPr>
          <w:p w:rsidR="00C91B27" w:rsidRPr="00080C48" w:rsidRDefault="00C91B2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C91B27" w:rsidRPr="003F23D9" w:rsidRDefault="00C91B27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Содержание</w:t>
            </w:r>
            <w:proofErr w:type="spellEnd"/>
            <w:r>
              <w:rPr>
                <w:kern w:val="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91B27" w:rsidRPr="003F23D9" w:rsidRDefault="00B65AE0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73296,3</w:t>
            </w:r>
          </w:p>
        </w:tc>
        <w:tc>
          <w:tcPr>
            <w:tcW w:w="811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C91B27" w:rsidRPr="003F23D9" w:rsidRDefault="00B65AE0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7485,7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5415,3</w:t>
            </w:r>
          </w:p>
        </w:tc>
        <w:tc>
          <w:tcPr>
            <w:tcW w:w="834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4301,0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918" w:type="dxa"/>
          </w:tcPr>
          <w:p w:rsidR="00C91B27" w:rsidRPr="003F23D9" w:rsidRDefault="00B65AE0" w:rsidP="005B2B0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  <w:r w:rsidR="005B2B08">
              <w:rPr>
                <w:color w:val="000000"/>
                <w:sz w:val="24"/>
                <w:szCs w:val="24"/>
              </w:rPr>
              <w:t>363</w:t>
            </w:r>
            <w:r>
              <w:rPr>
                <w:color w:val="000000"/>
                <w:sz w:val="24"/>
                <w:szCs w:val="24"/>
              </w:rPr>
              <w:t>,5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525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91B27" w:rsidRPr="00080C48" w:rsidRDefault="00C91B27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C91B27" w:rsidRPr="00080C48" w:rsidRDefault="00C91B27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33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91B27" w:rsidRPr="003F23D9" w:rsidRDefault="00B65AE0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13368,2</w:t>
            </w:r>
          </w:p>
        </w:tc>
        <w:tc>
          <w:tcPr>
            <w:tcW w:w="811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1071,4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B65AE0" w:rsidP="005B2B0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  <w:r w:rsidR="005B2B08">
              <w:rPr>
                <w:color w:val="000000"/>
                <w:sz w:val="24"/>
                <w:szCs w:val="24"/>
              </w:rPr>
              <w:t>0</w:t>
            </w:r>
            <w:r>
              <w:rPr>
                <w:color w:val="000000"/>
                <w:sz w:val="24"/>
                <w:szCs w:val="24"/>
              </w:rPr>
              <w:t>89,6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33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91B27" w:rsidRPr="003F23D9" w:rsidRDefault="00B65AE0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59175,9</w:t>
            </w:r>
          </w:p>
        </w:tc>
        <w:tc>
          <w:tcPr>
            <w:tcW w:w="811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795" w:type="dxa"/>
          </w:tcPr>
          <w:p w:rsidR="00C91B27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6353,1</w:t>
            </w:r>
          </w:p>
          <w:p w:rsidR="00C91B27" w:rsidRPr="003F23D9" w:rsidRDefault="00C91B27" w:rsidP="00084BDD">
            <w:pPr>
              <w:rPr>
                <w:sz w:val="24"/>
                <w:szCs w:val="24"/>
              </w:rPr>
            </w:pP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5224,3</w:t>
            </w:r>
          </w:p>
        </w:tc>
        <w:tc>
          <w:tcPr>
            <w:tcW w:w="834" w:type="dxa"/>
          </w:tcPr>
          <w:p w:rsidR="00C91B27" w:rsidRPr="003F23D9" w:rsidRDefault="00B65AE0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  <w:r w:rsidR="00C91B27">
              <w:rPr>
                <w:color w:val="000000"/>
                <w:sz w:val="24"/>
                <w:szCs w:val="24"/>
              </w:rPr>
              <w:t>01,0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918" w:type="dxa"/>
          </w:tcPr>
          <w:p w:rsidR="00C91B27" w:rsidRPr="003F23D9" w:rsidRDefault="00C91B27" w:rsidP="00B65A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  <w:r w:rsidR="00B65AE0">
              <w:rPr>
                <w:color w:val="000000"/>
                <w:sz w:val="24"/>
                <w:szCs w:val="24"/>
              </w:rPr>
              <w:t>273</w:t>
            </w:r>
            <w:r>
              <w:rPr>
                <w:color w:val="000000"/>
                <w:sz w:val="24"/>
                <w:szCs w:val="24"/>
              </w:rPr>
              <w:t>,</w:t>
            </w:r>
            <w:r w:rsidR="00B65AE0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16478,0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225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C91B27" w:rsidRPr="00080C48" w:rsidRDefault="00B65AE0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691,0</w:t>
            </w:r>
          </w:p>
        </w:tc>
        <w:tc>
          <w:tcPr>
            <w:tcW w:w="811" w:type="dxa"/>
          </w:tcPr>
          <w:p w:rsidR="00C91B27" w:rsidRPr="00080C48" w:rsidRDefault="00C91B27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191,0</w:t>
            </w:r>
          </w:p>
        </w:tc>
        <w:tc>
          <w:tcPr>
            <w:tcW w:w="834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500</w:t>
            </w:r>
            <w:r w:rsidRPr="003F23D9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91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91B27" w:rsidRPr="00080C48" w:rsidTr="00AA16F2">
        <w:trPr>
          <w:trHeight w:val="150"/>
        </w:trPr>
        <w:tc>
          <w:tcPr>
            <w:tcW w:w="348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91B27" w:rsidRPr="00080C48" w:rsidRDefault="00C91B2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91B27" w:rsidRPr="006D7FE1" w:rsidRDefault="00C91B2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91B27" w:rsidRPr="00080C48" w:rsidRDefault="00C91B27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61,2</w:t>
            </w:r>
          </w:p>
        </w:tc>
        <w:tc>
          <w:tcPr>
            <w:tcW w:w="811" w:type="dxa"/>
          </w:tcPr>
          <w:p w:rsidR="00C91B27" w:rsidRPr="00080C48" w:rsidRDefault="00C91B27" w:rsidP="00084BDD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53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95" w:type="dxa"/>
          </w:tcPr>
          <w:p w:rsidR="00C91B27" w:rsidRPr="003F23D9" w:rsidRDefault="00C91B27" w:rsidP="00084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91B27" w:rsidRPr="003F23D9" w:rsidRDefault="00C91B27" w:rsidP="00084BDD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AA16F2" w:rsidRDefault="00AA16F2" w:rsidP="00107B97">
      <w:pPr>
        <w:autoSpaceDE w:val="0"/>
        <w:autoSpaceDN w:val="0"/>
        <w:adjustRightInd w:val="0"/>
        <w:ind w:left="17010"/>
        <w:rPr>
          <w:kern w:val="2"/>
        </w:rPr>
      </w:pPr>
    </w:p>
    <w:p w:rsidR="00AA16F2" w:rsidRDefault="00AA16F2" w:rsidP="00AA16F2"/>
    <w:p w:rsidR="00AA16F2" w:rsidRDefault="00AA16F2" w:rsidP="00AA16F2">
      <w:pPr>
        <w:ind w:left="709" w:hanging="709"/>
        <w:rPr>
          <w:sz w:val="28"/>
        </w:rPr>
      </w:pPr>
      <w:r>
        <w:rPr>
          <w:sz w:val="28"/>
        </w:rPr>
        <w:t>З</w:t>
      </w:r>
      <w:r w:rsidRPr="00BC758A">
        <w:rPr>
          <w:sz w:val="28"/>
        </w:rPr>
        <w:t>аместител</w:t>
      </w:r>
      <w:r>
        <w:rPr>
          <w:sz w:val="28"/>
        </w:rPr>
        <w:t>ь</w:t>
      </w:r>
      <w:r w:rsidRPr="00BC758A">
        <w:rPr>
          <w:sz w:val="28"/>
        </w:rPr>
        <w:t xml:space="preserve"> Главы Администрации </w:t>
      </w:r>
    </w:p>
    <w:p w:rsidR="00CB5D93" w:rsidRPr="00AA16F2" w:rsidRDefault="00AA16F2" w:rsidP="00AA16F2">
      <w:pPr>
        <w:ind w:left="709" w:hanging="709"/>
      </w:pPr>
      <w:r w:rsidRPr="00BC758A">
        <w:rPr>
          <w:sz w:val="28"/>
        </w:rPr>
        <w:t xml:space="preserve">по вопросам ЖКХ, строительства и благоустройства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</w:t>
      </w:r>
      <w:r w:rsidRPr="00BC758A">
        <w:rPr>
          <w:sz w:val="28"/>
        </w:rPr>
        <w:t>Рубцов С.Ю.</w:t>
      </w:r>
    </w:p>
    <w:sectPr w:rsidR="00CB5D93" w:rsidRPr="00AA16F2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C94" w:rsidRDefault="00D62C94">
      <w:r>
        <w:separator/>
      </w:r>
    </w:p>
  </w:endnote>
  <w:endnote w:type="continuationSeparator" w:id="0">
    <w:p w:rsidR="00D62C94" w:rsidRDefault="00D6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BDD" w:rsidRDefault="00084BDD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A28AD">
      <w:rPr>
        <w:noProof/>
      </w:rPr>
      <w:t>6</w:t>
    </w:r>
    <w:r>
      <w:rPr>
        <w:noProof/>
      </w:rPr>
      <w:fldChar w:fldCharType="end"/>
    </w:r>
  </w:p>
  <w:p w:rsidR="00084BDD" w:rsidRDefault="00084B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BDD" w:rsidRDefault="00084BDD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84BDD" w:rsidRDefault="00084BDD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BDD" w:rsidRPr="00B82745" w:rsidRDefault="00084BDD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C94" w:rsidRDefault="00D62C94">
      <w:r>
        <w:separator/>
      </w:r>
    </w:p>
  </w:footnote>
  <w:footnote w:type="continuationSeparator" w:id="0">
    <w:p w:rsidR="00D62C94" w:rsidRDefault="00D62C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B30"/>
    <w:rsid w:val="00080C48"/>
    <w:rsid w:val="00084BDD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A27"/>
    <w:rsid w:val="000C3B23"/>
    <w:rsid w:val="000C430D"/>
    <w:rsid w:val="000D1E06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2303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3F1C"/>
    <w:rsid w:val="00314531"/>
    <w:rsid w:val="00316303"/>
    <w:rsid w:val="00333FD9"/>
    <w:rsid w:val="00341FC1"/>
    <w:rsid w:val="00344C01"/>
    <w:rsid w:val="0035295D"/>
    <w:rsid w:val="00353CF4"/>
    <w:rsid w:val="003550A2"/>
    <w:rsid w:val="0036413F"/>
    <w:rsid w:val="00364679"/>
    <w:rsid w:val="0037040B"/>
    <w:rsid w:val="00386074"/>
    <w:rsid w:val="00386A02"/>
    <w:rsid w:val="003914C0"/>
    <w:rsid w:val="003921D8"/>
    <w:rsid w:val="00392D7B"/>
    <w:rsid w:val="0039758C"/>
    <w:rsid w:val="003A0788"/>
    <w:rsid w:val="003A141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28AD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4E73"/>
    <w:rsid w:val="00515D9C"/>
    <w:rsid w:val="00523AD4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3F1B"/>
    <w:rsid w:val="005A455C"/>
    <w:rsid w:val="005A5F40"/>
    <w:rsid w:val="005B2B08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7385C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00F5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43C7"/>
    <w:rsid w:val="00816A6D"/>
    <w:rsid w:val="008300B7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172C"/>
    <w:rsid w:val="008B43F5"/>
    <w:rsid w:val="008B6AD3"/>
    <w:rsid w:val="008B6ECA"/>
    <w:rsid w:val="008C162F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D6D76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16F2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5AE0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C758A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91B27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5742D"/>
    <w:rsid w:val="00D62C94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38AD"/>
    <w:rsid w:val="00EA5DB7"/>
    <w:rsid w:val="00EB2BF1"/>
    <w:rsid w:val="00EB6404"/>
    <w:rsid w:val="00EC06A1"/>
    <w:rsid w:val="00EC2AA7"/>
    <w:rsid w:val="00EC379C"/>
    <w:rsid w:val="00EC40AD"/>
    <w:rsid w:val="00ED54BA"/>
    <w:rsid w:val="00ED5E7E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4A0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96AAF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48</TotalTime>
  <Pages>18</Pages>
  <Words>3246</Words>
  <Characters>18505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2024-12-10T12:22:00Z</cp:lastPrinted>
  <dcterms:created xsi:type="dcterms:W3CDTF">2024-12-10T11:50:00Z</dcterms:created>
  <dcterms:modified xsi:type="dcterms:W3CDTF">2024-12-10T12:38:00Z</dcterms:modified>
</cp:coreProperties>
</file>